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737F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RAULYNSSON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0D2895A6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1B1DB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11360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Ashby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721042C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lands of Sir Hugh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8A9CB9A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https://inquisitionspostmortem.ac.uk/view/inquisition/18-053/54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F49A17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83CF5" w14:textId="77777777" w:rsidR="004F7B61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D76801" w14:textId="77777777" w:rsidR="004F7B61" w:rsidRPr="00393424" w:rsidRDefault="004F7B61" w:rsidP="004F7B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4C45AFE0" w14:textId="34BDE8DF" w:rsidR="00BA00AB" w:rsidRPr="004F7B6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F7B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9EA27" w14:textId="77777777" w:rsidR="004F7B61" w:rsidRDefault="004F7B61" w:rsidP="009139A6">
      <w:r>
        <w:separator/>
      </w:r>
    </w:p>
  </w:endnote>
  <w:endnote w:type="continuationSeparator" w:id="0">
    <w:p w14:paraId="4AB603E5" w14:textId="77777777" w:rsidR="004F7B61" w:rsidRDefault="004F7B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79C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58A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46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8FA78" w14:textId="77777777" w:rsidR="004F7B61" w:rsidRDefault="004F7B61" w:rsidP="009139A6">
      <w:r>
        <w:separator/>
      </w:r>
    </w:p>
  </w:footnote>
  <w:footnote w:type="continuationSeparator" w:id="0">
    <w:p w14:paraId="24CB1287" w14:textId="77777777" w:rsidR="004F7B61" w:rsidRDefault="004F7B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2B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62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2D8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61"/>
    <w:rsid w:val="000666E0"/>
    <w:rsid w:val="002510B7"/>
    <w:rsid w:val="004F7B6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740A9"/>
  <w15:chartTrackingRefBased/>
  <w15:docId w15:val="{AD32F753-614A-4837-A415-E4B665CE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3/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2022-02-06T21:28:00Z</dcterms:created>
  <dcterms:modified xsi:type="dcterms:W3CDTF">2022-02-06T21:28:00Z</dcterms:modified>
</cp:coreProperties>
</file>