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8292D" w14:textId="77777777" w:rsidR="00111C84" w:rsidRDefault="00111C84" w:rsidP="00111C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RAULYNS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75060F0" w14:textId="77777777" w:rsidR="00111C84" w:rsidRDefault="00111C84" w:rsidP="00111C84">
      <w:pPr>
        <w:rPr>
          <w:rFonts w:ascii="Times New Roman" w:hAnsi="Times New Roman" w:cs="Times New Roman"/>
        </w:rPr>
      </w:pPr>
    </w:p>
    <w:p w14:paraId="71A3BCDD" w14:textId="77777777" w:rsidR="00111C84" w:rsidRDefault="00111C84" w:rsidP="00111C84">
      <w:pPr>
        <w:rPr>
          <w:rFonts w:ascii="Times New Roman" w:hAnsi="Times New Roman" w:cs="Times New Roman"/>
        </w:rPr>
      </w:pPr>
    </w:p>
    <w:p w14:paraId="319156C8" w14:textId="77777777" w:rsidR="00111C84" w:rsidRDefault="00111C84" w:rsidP="00111C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Blan</w:t>
      </w:r>
      <w:proofErr w:type="spellEnd"/>
      <w:r>
        <w:rPr>
          <w:rFonts w:ascii="Times New Roman" w:hAnsi="Times New Roman" w:cs="Times New Roman"/>
        </w:rPr>
        <w:t xml:space="preserve"> of Leicester(q.v.), John</w:t>
      </w:r>
    </w:p>
    <w:p w14:paraId="2FBB1119" w14:textId="77777777" w:rsidR="00111C84" w:rsidRDefault="00111C84" w:rsidP="00111C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Leyre</w:t>
      </w:r>
      <w:proofErr w:type="spellEnd"/>
      <w:r>
        <w:rPr>
          <w:rFonts w:ascii="Times New Roman" w:hAnsi="Times New Roman" w:cs="Times New Roman"/>
        </w:rPr>
        <w:t xml:space="preserve"> of Leicester(q.v.) and John </w:t>
      </w:r>
      <w:proofErr w:type="spellStart"/>
      <w:r>
        <w:rPr>
          <w:rFonts w:ascii="Times New Roman" w:hAnsi="Times New Roman" w:cs="Times New Roman"/>
        </w:rPr>
        <w:t>Brokesby</w:t>
      </w:r>
      <w:proofErr w:type="spellEnd"/>
      <w:r>
        <w:rPr>
          <w:rFonts w:ascii="Times New Roman" w:hAnsi="Times New Roman" w:cs="Times New Roman"/>
        </w:rPr>
        <w:t xml:space="preserve"> of Enderby(q.v.).</w:t>
      </w:r>
    </w:p>
    <w:p w14:paraId="368BA8C6" w14:textId="77777777" w:rsidR="00111C84" w:rsidRDefault="00111C84" w:rsidP="00111C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762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6D692B7" w14:textId="77777777" w:rsidR="00111C84" w:rsidRDefault="00111C84" w:rsidP="00111C84">
      <w:pPr>
        <w:rPr>
          <w:rFonts w:ascii="Times New Roman" w:hAnsi="Times New Roman" w:cs="Times New Roman"/>
        </w:rPr>
      </w:pPr>
    </w:p>
    <w:p w14:paraId="10C747B5" w14:textId="77777777" w:rsidR="00111C84" w:rsidRDefault="00111C84" w:rsidP="00111C84">
      <w:pPr>
        <w:rPr>
          <w:rFonts w:ascii="Times New Roman" w:hAnsi="Times New Roman" w:cs="Times New Roman"/>
        </w:rPr>
      </w:pPr>
    </w:p>
    <w:p w14:paraId="48169A55" w14:textId="77777777" w:rsidR="00111C84" w:rsidRDefault="00111C84" w:rsidP="00111C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2018</w:t>
      </w:r>
    </w:p>
    <w:p w14:paraId="280DD3EC" w14:textId="77777777" w:rsidR="006B2F86" w:rsidRPr="00E71FC3" w:rsidRDefault="00111C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54C61" w14:textId="77777777" w:rsidR="00111C84" w:rsidRDefault="00111C84" w:rsidP="00E71FC3">
      <w:r>
        <w:separator/>
      </w:r>
    </w:p>
  </w:endnote>
  <w:endnote w:type="continuationSeparator" w:id="0">
    <w:p w14:paraId="67E96988" w14:textId="77777777" w:rsidR="00111C84" w:rsidRDefault="00111C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885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7BA29" w14:textId="77777777" w:rsidR="00111C84" w:rsidRDefault="00111C84" w:rsidP="00E71FC3">
      <w:r>
        <w:separator/>
      </w:r>
    </w:p>
  </w:footnote>
  <w:footnote w:type="continuationSeparator" w:id="0">
    <w:p w14:paraId="41D4CE6E" w14:textId="77777777" w:rsidR="00111C84" w:rsidRDefault="00111C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C84"/>
    <w:rsid w:val="00111C8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F61A"/>
  <w15:chartTrackingRefBased/>
  <w15:docId w15:val="{C8439389-7A36-4ABC-9952-4D4ED00A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C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11C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2018-11-25T15:43:00Z</dcterms:created>
  <dcterms:modified xsi:type="dcterms:W3CDTF">2018-11-25T15:49:00Z</dcterms:modified>
</cp:coreProperties>
</file>