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3ADA9F" w14:textId="77777777" w:rsidR="00136714" w:rsidRDefault="00136714" w:rsidP="00136714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RAULYNS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61E1ED16" w14:textId="77777777" w:rsidR="00136714" w:rsidRDefault="00136714" w:rsidP="00136714">
      <w:pPr>
        <w:pStyle w:val="NoSpacing"/>
        <w:jc w:val="both"/>
        <w:rPr>
          <w:rFonts w:cs="Times New Roman"/>
          <w:szCs w:val="24"/>
        </w:rPr>
      </w:pPr>
    </w:p>
    <w:p w14:paraId="3351516A" w14:textId="77777777" w:rsidR="00136714" w:rsidRDefault="00136714" w:rsidP="00136714">
      <w:pPr>
        <w:pStyle w:val="NoSpacing"/>
        <w:jc w:val="both"/>
        <w:rPr>
          <w:rFonts w:cs="Times New Roman"/>
          <w:szCs w:val="24"/>
        </w:rPr>
      </w:pPr>
    </w:p>
    <w:p w14:paraId="51AD22FA" w14:textId="77777777" w:rsidR="00136714" w:rsidRDefault="00136714" w:rsidP="00136714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 xml:space="preserve">He made a plaint of debt against Charles </w:t>
      </w:r>
      <w:proofErr w:type="spellStart"/>
      <w:r>
        <w:rPr>
          <w:rFonts w:cs="Times New Roman"/>
          <w:szCs w:val="24"/>
        </w:rPr>
        <w:t>Bageley</w:t>
      </w:r>
      <w:proofErr w:type="spellEnd"/>
      <w:r>
        <w:rPr>
          <w:rFonts w:cs="Times New Roman"/>
          <w:szCs w:val="24"/>
        </w:rPr>
        <w:t xml:space="preserve"> of </w:t>
      </w:r>
      <w:proofErr w:type="spellStart"/>
      <w:r>
        <w:rPr>
          <w:rFonts w:cs="Times New Roman"/>
          <w:szCs w:val="24"/>
        </w:rPr>
        <w:t>Sapcote</w:t>
      </w:r>
      <w:proofErr w:type="spellEnd"/>
      <w:r>
        <w:rPr>
          <w:rFonts w:cs="Times New Roman"/>
          <w:szCs w:val="24"/>
        </w:rPr>
        <w:t>, Leicestershire(q.v.),</w:t>
      </w:r>
    </w:p>
    <w:p w14:paraId="7A23B7FE" w14:textId="77777777" w:rsidR="00136714" w:rsidRDefault="00136714" w:rsidP="00136714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Robert </w:t>
      </w:r>
      <w:proofErr w:type="spellStart"/>
      <w:r>
        <w:rPr>
          <w:rFonts w:cs="Times New Roman"/>
          <w:szCs w:val="24"/>
        </w:rPr>
        <w:t>Knyght</w:t>
      </w:r>
      <w:proofErr w:type="spellEnd"/>
      <w:r>
        <w:rPr>
          <w:rFonts w:cs="Times New Roman"/>
          <w:szCs w:val="24"/>
        </w:rPr>
        <w:t xml:space="preserve"> of </w:t>
      </w:r>
      <w:proofErr w:type="spellStart"/>
      <w:r>
        <w:rPr>
          <w:rFonts w:cs="Times New Roman"/>
          <w:szCs w:val="24"/>
        </w:rPr>
        <w:t>Claybrooke</w:t>
      </w:r>
      <w:proofErr w:type="spellEnd"/>
      <w:r>
        <w:rPr>
          <w:rFonts w:cs="Times New Roman"/>
          <w:szCs w:val="24"/>
        </w:rPr>
        <w:t>(q.v.) and William Chauncy of Leicester(q.v.).</w:t>
      </w:r>
    </w:p>
    <w:p w14:paraId="4756900C" w14:textId="77777777" w:rsidR="00136714" w:rsidRDefault="00136714" w:rsidP="00136714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C3707B">
          <w:rPr>
            <w:rStyle w:val="Hyperlink"/>
            <w:rFonts w:cs="Times New Roman"/>
            <w:szCs w:val="24"/>
          </w:rPr>
          <w:t xml:space="preserve">http://aalt.law.uh.edu/Indices/CP40Indices/CP40no883Pl.htm </w:t>
        </w:r>
      </w:hyperlink>
      <w:r>
        <w:rPr>
          <w:rFonts w:cs="Times New Roman"/>
          <w:szCs w:val="24"/>
        </w:rPr>
        <w:t xml:space="preserve">  )</w:t>
      </w:r>
    </w:p>
    <w:p w14:paraId="5EE0F11A" w14:textId="77777777" w:rsidR="00136714" w:rsidRDefault="00136714" w:rsidP="00136714">
      <w:pPr>
        <w:pStyle w:val="NoSpacing"/>
        <w:jc w:val="both"/>
        <w:rPr>
          <w:rFonts w:cs="Times New Roman"/>
          <w:szCs w:val="24"/>
        </w:rPr>
      </w:pPr>
    </w:p>
    <w:p w14:paraId="768E5CFE" w14:textId="77777777" w:rsidR="00136714" w:rsidRDefault="00136714" w:rsidP="00136714">
      <w:pPr>
        <w:pStyle w:val="NoSpacing"/>
        <w:jc w:val="both"/>
        <w:rPr>
          <w:rFonts w:cs="Times New Roman"/>
          <w:szCs w:val="24"/>
        </w:rPr>
      </w:pPr>
    </w:p>
    <w:p w14:paraId="4E92615A" w14:textId="77777777" w:rsidR="00136714" w:rsidRDefault="00136714" w:rsidP="00136714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22 July 2023</w:t>
      </w:r>
    </w:p>
    <w:p w14:paraId="1C2EFBA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75AB15" w14:textId="77777777" w:rsidR="00136714" w:rsidRDefault="00136714" w:rsidP="009139A6">
      <w:r>
        <w:separator/>
      </w:r>
    </w:p>
  </w:endnote>
  <w:endnote w:type="continuationSeparator" w:id="0">
    <w:p w14:paraId="3CAD7E55" w14:textId="77777777" w:rsidR="00136714" w:rsidRDefault="0013671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8799A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B229B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C3ABB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78BB49" w14:textId="77777777" w:rsidR="00136714" w:rsidRDefault="00136714" w:rsidP="009139A6">
      <w:r>
        <w:separator/>
      </w:r>
    </w:p>
  </w:footnote>
  <w:footnote w:type="continuationSeparator" w:id="0">
    <w:p w14:paraId="1D29C6D7" w14:textId="77777777" w:rsidR="00136714" w:rsidRDefault="0013671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94406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C0426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55FC3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6714"/>
    <w:rsid w:val="000666E0"/>
    <w:rsid w:val="00136714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3C7074"/>
  <w15:chartTrackingRefBased/>
  <w15:docId w15:val="{E86CA5A8-9EDE-43B0-BCC3-E4D8A8C06B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13671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%2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53</Words>
  <Characters>306</Characters>
  <Application>Microsoft Office Word</Application>
  <DocSecurity>0</DocSecurity>
  <Lines>2</Lines>
  <Paragraphs>1</Paragraphs>
  <ScaleCrop>false</ScaleCrop>
  <Company/>
  <LinksUpToDate>false</LinksUpToDate>
  <CharactersWithSpaces>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2023-10-05T18:24:00Z</dcterms:created>
  <dcterms:modified xsi:type="dcterms:W3CDTF">2023-10-05T18:24:00Z</dcterms:modified>
</cp:coreProperties>
</file>