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102E0B" w14:textId="77777777" w:rsidR="000F5798" w:rsidRDefault="000F5798" w:rsidP="000F5798">
      <w:pPr>
        <w:pStyle w:val="NoSpacing"/>
        <w:tabs>
          <w:tab w:val="left" w:pos="720"/>
          <w:tab w:val="left" w:pos="1440"/>
        </w:tabs>
      </w:pPr>
      <w:r>
        <w:rPr>
          <w:u w:val="single"/>
        </w:rPr>
        <w:t>Thomas RAULYNS</w:t>
      </w:r>
      <w:r>
        <w:t xml:space="preserve">      (fl.1483)</w:t>
      </w:r>
    </w:p>
    <w:p w14:paraId="55C33589" w14:textId="77777777" w:rsidR="000F5798" w:rsidRDefault="000F5798" w:rsidP="000F5798">
      <w:pPr>
        <w:pStyle w:val="NoSpacing"/>
        <w:tabs>
          <w:tab w:val="left" w:pos="720"/>
          <w:tab w:val="left" w:pos="1440"/>
        </w:tabs>
      </w:pPr>
      <w:r>
        <w:t>Rector of Grafton Regis, Northamptonshire.</w:t>
      </w:r>
    </w:p>
    <w:p w14:paraId="3CE9A4EF" w14:textId="77777777" w:rsidR="000F5798" w:rsidRDefault="000F5798" w:rsidP="000F5798">
      <w:pPr>
        <w:pStyle w:val="NoSpacing"/>
        <w:tabs>
          <w:tab w:val="left" w:pos="720"/>
          <w:tab w:val="left" w:pos="1440"/>
        </w:tabs>
      </w:pPr>
    </w:p>
    <w:p w14:paraId="6A692855" w14:textId="77777777" w:rsidR="000F5798" w:rsidRDefault="000F5798" w:rsidP="000F5798">
      <w:pPr>
        <w:pStyle w:val="NoSpacing"/>
        <w:tabs>
          <w:tab w:val="left" w:pos="720"/>
          <w:tab w:val="left" w:pos="1440"/>
        </w:tabs>
      </w:pPr>
    </w:p>
    <w:p w14:paraId="5F3D37F8" w14:textId="77777777" w:rsidR="000F5798" w:rsidRDefault="000F5798" w:rsidP="000F5798">
      <w:pPr>
        <w:pStyle w:val="NoSpacing"/>
        <w:tabs>
          <w:tab w:val="left" w:pos="720"/>
          <w:tab w:val="left" w:pos="1440"/>
        </w:tabs>
      </w:pPr>
      <w:r>
        <w:tab/>
        <w:t>1483</w:t>
      </w:r>
      <w:r>
        <w:tab/>
        <w:t>John Dann of Northampton(q.v.) brought a plaint of debt against him.</w:t>
      </w:r>
    </w:p>
    <w:p w14:paraId="4A98FEEF" w14:textId="77777777" w:rsidR="000F5798" w:rsidRDefault="000F5798" w:rsidP="000F5798">
      <w:pPr>
        <w:pStyle w:val="NoSpacing"/>
        <w:tabs>
          <w:tab w:val="left" w:pos="720"/>
          <w:tab w:val="left" w:pos="1440"/>
        </w:tabs>
      </w:pPr>
      <w:r>
        <w:tab/>
      </w:r>
      <w:r>
        <w:tab/>
      </w:r>
      <w:r w:rsidRPr="00F103F1">
        <w:t>(</w:t>
      </w:r>
      <w:hyperlink r:id="rId6" w:history="1">
        <w:r w:rsidRPr="00F103F1">
          <w:rPr>
            <w:rStyle w:val="Hyperlink"/>
            <w:color w:val="auto"/>
            <w:u w:val="none"/>
          </w:rPr>
          <w:t>http://aalt.law.uh.e</w:t>
        </w:r>
      </w:hyperlink>
      <w:r w:rsidRPr="005C1D97">
        <w:t>du/Indices/CP40Indices/CP40no883Pl.htm )</w:t>
      </w:r>
    </w:p>
    <w:p w14:paraId="6A78E87E" w14:textId="77777777" w:rsidR="000F5798" w:rsidRDefault="000F5798" w:rsidP="000F5798">
      <w:pPr>
        <w:pStyle w:val="NoSpacing"/>
        <w:tabs>
          <w:tab w:val="left" w:pos="720"/>
          <w:tab w:val="left" w:pos="1440"/>
        </w:tabs>
      </w:pPr>
    </w:p>
    <w:p w14:paraId="3B7C2987" w14:textId="77777777" w:rsidR="000F5798" w:rsidRDefault="000F5798" w:rsidP="000F5798">
      <w:pPr>
        <w:pStyle w:val="NoSpacing"/>
        <w:tabs>
          <w:tab w:val="left" w:pos="720"/>
          <w:tab w:val="left" w:pos="1440"/>
        </w:tabs>
      </w:pPr>
    </w:p>
    <w:p w14:paraId="2551EE45" w14:textId="77777777" w:rsidR="000F5798" w:rsidRDefault="000F5798" w:rsidP="000F5798">
      <w:pPr>
        <w:pStyle w:val="NoSpacing"/>
        <w:tabs>
          <w:tab w:val="left" w:pos="720"/>
          <w:tab w:val="left" w:pos="1440"/>
        </w:tabs>
      </w:pPr>
      <w:r>
        <w:t>22 November 2019</w:t>
      </w:r>
    </w:p>
    <w:p w14:paraId="1C12A6DE" w14:textId="77777777" w:rsidR="006B2F86" w:rsidRPr="00E71FC3" w:rsidRDefault="000F579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681A34" w14:textId="77777777" w:rsidR="000F5798" w:rsidRDefault="000F5798" w:rsidP="00E71FC3">
      <w:pPr>
        <w:spacing w:after="0" w:line="240" w:lineRule="auto"/>
      </w:pPr>
      <w:r>
        <w:separator/>
      </w:r>
    </w:p>
  </w:endnote>
  <w:endnote w:type="continuationSeparator" w:id="0">
    <w:p w14:paraId="31A7A6E1" w14:textId="77777777" w:rsidR="000F5798" w:rsidRDefault="000F579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476801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9843CE" w14:textId="77777777" w:rsidR="000F5798" w:rsidRDefault="000F5798" w:rsidP="00E71FC3">
      <w:pPr>
        <w:spacing w:after="0" w:line="240" w:lineRule="auto"/>
      </w:pPr>
      <w:r>
        <w:separator/>
      </w:r>
    </w:p>
  </w:footnote>
  <w:footnote w:type="continuationSeparator" w:id="0">
    <w:p w14:paraId="72826963" w14:textId="77777777" w:rsidR="000F5798" w:rsidRDefault="000F579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798"/>
    <w:rsid w:val="000F5798"/>
    <w:rsid w:val="001A7C09"/>
    <w:rsid w:val="00577BD5"/>
    <w:rsid w:val="006A1F7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334B36"/>
  <w15:chartTrackingRefBased/>
  <w15:docId w15:val="{0993AB2D-4B85-4047-A879-0F0D2F9C1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0F579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0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2019-12-03T20:56:00Z</dcterms:created>
  <dcterms:modified xsi:type="dcterms:W3CDTF">2019-12-03T20:56:00Z</dcterms:modified>
</cp:coreProperties>
</file>