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495DA" w14:textId="77777777" w:rsidR="00413541" w:rsidRDefault="00413541" w:rsidP="004135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RAULYN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14:paraId="3D95B8EB" w14:textId="77777777" w:rsidR="00413541" w:rsidRDefault="00413541" w:rsidP="004135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Canterbury.</w:t>
      </w:r>
    </w:p>
    <w:p w14:paraId="33E3D85A" w14:textId="77777777" w:rsidR="00413541" w:rsidRDefault="00413541" w:rsidP="004135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EFCB63" w14:textId="77777777" w:rsidR="00413541" w:rsidRDefault="00413541" w:rsidP="004135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5A74DF" w14:textId="77777777" w:rsidR="00413541" w:rsidRDefault="00413541" w:rsidP="004135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1416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1427C08" w14:textId="77777777" w:rsidR="00413541" w:rsidRDefault="00413541" w:rsidP="004135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A5C0C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https://www.kentarchaeology.org.uk/Research/Libr/Wills/NameOrder/R.htm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2E9D23D6" w14:textId="77777777" w:rsidR="00413541" w:rsidRDefault="00413541" w:rsidP="004135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7495EB" w14:textId="77777777" w:rsidR="00413541" w:rsidRDefault="00413541" w:rsidP="0041354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A835A8" w14:textId="77777777" w:rsidR="00413541" w:rsidRDefault="00413541" w:rsidP="0041354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March 2022</w:t>
      </w:r>
    </w:p>
    <w:p w14:paraId="201F7D5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6F6CF" w14:textId="77777777" w:rsidR="00413541" w:rsidRDefault="00413541" w:rsidP="009139A6">
      <w:r>
        <w:separator/>
      </w:r>
    </w:p>
  </w:endnote>
  <w:endnote w:type="continuationSeparator" w:id="0">
    <w:p w14:paraId="0A691AE6" w14:textId="77777777" w:rsidR="00413541" w:rsidRDefault="0041354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5CC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4D5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379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79BD6" w14:textId="77777777" w:rsidR="00413541" w:rsidRDefault="00413541" w:rsidP="009139A6">
      <w:r>
        <w:separator/>
      </w:r>
    </w:p>
  </w:footnote>
  <w:footnote w:type="continuationSeparator" w:id="0">
    <w:p w14:paraId="1919CC2B" w14:textId="77777777" w:rsidR="00413541" w:rsidRDefault="0041354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049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4F2D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6F4F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541"/>
    <w:rsid w:val="000666E0"/>
    <w:rsid w:val="002510B7"/>
    <w:rsid w:val="0041354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4CA60"/>
  <w15:chartTrackingRefBased/>
  <w15:docId w15:val="{09D5F72A-189D-481F-AEEB-E32E28E19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135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R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2022-03-11T19:32:00Z</dcterms:created>
  <dcterms:modified xsi:type="dcterms:W3CDTF">2022-03-11T19:33:00Z</dcterms:modified>
</cp:coreProperties>
</file>