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9C34B" w14:textId="65591BD9" w:rsidR="007535BA" w:rsidRDefault="007535BA" w:rsidP="007535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RAULYN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C05F07B" w14:textId="77777777" w:rsidR="007535BA" w:rsidRDefault="007535BA" w:rsidP="007535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3AE78F87" w14:textId="77777777" w:rsidR="007535BA" w:rsidRDefault="007535BA" w:rsidP="007535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79F6CC" w14:textId="77777777" w:rsidR="007535BA" w:rsidRDefault="007535BA" w:rsidP="007535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FDD843" w14:textId="2968A43B" w:rsidR="007535BA" w:rsidRDefault="007535BA" w:rsidP="007535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7 Oct.1407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tonsure.   </w:t>
      </w:r>
    </w:p>
    <w:p w14:paraId="425E4840" w14:textId="496A4C63" w:rsidR="007535BA" w:rsidRDefault="007535BA" w:rsidP="007535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60684C9" w14:textId="77777777" w:rsidR="007535BA" w:rsidRDefault="007535BA" w:rsidP="007535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20DC13" w14:textId="77777777" w:rsidR="007535BA" w:rsidRDefault="007535BA" w:rsidP="007535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A7A291" w14:textId="77777777" w:rsidR="007535BA" w:rsidRDefault="007535BA" w:rsidP="007535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2021</w:t>
      </w:r>
    </w:p>
    <w:p w14:paraId="69F9E3B9" w14:textId="50144A19" w:rsidR="00BA00AB" w:rsidRPr="007535B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535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0B4F5" w14:textId="77777777" w:rsidR="007535BA" w:rsidRDefault="007535BA" w:rsidP="009139A6">
      <w:r>
        <w:separator/>
      </w:r>
    </w:p>
  </w:endnote>
  <w:endnote w:type="continuationSeparator" w:id="0">
    <w:p w14:paraId="22CBEAF6" w14:textId="77777777" w:rsidR="007535BA" w:rsidRDefault="007535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027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EB1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415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21D3B" w14:textId="77777777" w:rsidR="007535BA" w:rsidRDefault="007535BA" w:rsidP="009139A6">
      <w:r>
        <w:separator/>
      </w:r>
    </w:p>
  </w:footnote>
  <w:footnote w:type="continuationSeparator" w:id="0">
    <w:p w14:paraId="39D7304E" w14:textId="77777777" w:rsidR="007535BA" w:rsidRDefault="007535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F19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CCB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A77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5BA"/>
    <w:rsid w:val="000666E0"/>
    <w:rsid w:val="002510B7"/>
    <w:rsid w:val="005C130B"/>
    <w:rsid w:val="007535B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F9D7"/>
  <w15:chartTrackingRefBased/>
  <w15:docId w15:val="{15F473D2-622D-4461-AD76-629A16F2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2021-05-13T10:23:00Z</dcterms:created>
  <dcterms:modified xsi:type="dcterms:W3CDTF">2021-05-13T10:24:00Z</dcterms:modified>
</cp:coreProperties>
</file>