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64505D" w14:textId="4742570E" w:rsidR="004060AB" w:rsidRDefault="004060AB" w:rsidP="004060A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Nicholas RAULYN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</w:t>
      </w:r>
      <w:r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766BE9E1" w14:textId="77777777" w:rsidR="004060AB" w:rsidRDefault="004060AB" w:rsidP="004060A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Exeter.</w:t>
      </w:r>
    </w:p>
    <w:p w14:paraId="24F864BC" w14:textId="77777777" w:rsidR="004060AB" w:rsidRDefault="004060AB" w:rsidP="004060A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83D4DD8" w14:textId="77777777" w:rsidR="004060AB" w:rsidRDefault="004060AB" w:rsidP="004060A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2E05799" w14:textId="38FEF64E" w:rsidR="004060AB" w:rsidRDefault="004060AB" w:rsidP="004060A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8 Oct.1411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to his first tonsure.   </w:t>
      </w:r>
    </w:p>
    <w:p w14:paraId="438D5349" w14:textId="1D43F827" w:rsidR="004060AB" w:rsidRDefault="004060AB" w:rsidP="004060A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(“Stafford Register” pp.435 and 42</w:t>
      </w:r>
      <w:r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1FC0F508" w14:textId="77777777" w:rsidR="004060AB" w:rsidRDefault="004060AB" w:rsidP="004060A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88501C2" w14:textId="77777777" w:rsidR="004060AB" w:rsidRDefault="004060AB" w:rsidP="004060A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1A13EC0" w14:textId="77777777" w:rsidR="004060AB" w:rsidRDefault="004060AB" w:rsidP="004060A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May 2021</w:t>
      </w:r>
    </w:p>
    <w:p w14:paraId="2FE5E412" w14:textId="11F12C56" w:rsidR="00BA00AB" w:rsidRPr="004060AB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4060A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444D6E" w14:textId="77777777" w:rsidR="004060AB" w:rsidRDefault="004060AB" w:rsidP="009139A6">
      <w:r>
        <w:separator/>
      </w:r>
    </w:p>
  </w:endnote>
  <w:endnote w:type="continuationSeparator" w:id="0">
    <w:p w14:paraId="7C9C6A28" w14:textId="77777777" w:rsidR="004060AB" w:rsidRDefault="004060A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EC013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4D4B4B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9F66F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6B54EB" w14:textId="77777777" w:rsidR="004060AB" w:rsidRDefault="004060AB" w:rsidP="009139A6">
      <w:r>
        <w:separator/>
      </w:r>
    </w:p>
  </w:footnote>
  <w:footnote w:type="continuationSeparator" w:id="0">
    <w:p w14:paraId="3E948CC3" w14:textId="77777777" w:rsidR="004060AB" w:rsidRDefault="004060A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5E4C4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B28B0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1E3D9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0AB"/>
    <w:rsid w:val="000666E0"/>
    <w:rsid w:val="002510B7"/>
    <w:rsid w:val="004060AB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02E55E"/>
  <w15:chartTrackingRefBased/>
  <w15:docId w15:val="{D91DE3D8-695C-4217-850E-0C6AACD37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24</Words>
  <Characters>143</Characters>
  <Application>Microsoft Office Word</Application>
  <DocSecurity>0</DocSecurity>
  <Lines>1</Lines>
  <Paragraphs>1</Paragraphs>
  <ScaleCrop>false</ScaleCrop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2021-05-13T10:21:00Z</dcterms:created>
  <dcterms:modified xsi:type="dcterms:W3CDTF">2021-05-13T10:23:00Z</dcterms:modified>
</cp:coreProperties>
</file>