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288BB" w14:textId="116CEB6B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RAULYN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9)</w:t>
      </w:r>
    </w:p>
    <w:p w14:paraId="26344F44" w14:textId="77777777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3FD1BBAB" w14:textId="77777777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F8463" w14:textId="77777777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6A6BF" w14:textId="27ED1BFF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5C77B23F" w14:textId="17E68DE1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6FDF1F3" w14:textId="77777777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7FA08" w14:textId="77777777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7FB709" w14:textId="77777777" w:rsidR="00D53EBF" w:rsidRDefault="00D53EBF" w:rsidP="00D53E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2021</w:t>
      </w:r>
    </w:p>
    <w:p w14:paraId="352E86A1" w14:textId="039D9B9B" w:rsidR="00BA00AB" w:rsidRPr="00D53EB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53E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E5D8F" w14:textId="77777777" w:rsidR="00D53EBF" w:rsidRDefault="00D53EBF" w:rsidP="009139A6">
      <w:r>
        <w:separator/>
      </w:r>
    </w:p>
  </w:endnote>
  <w:endnote w:type="continuationSeparator" w:id="0">
    <w:p w14:paraId="78BBDBBA" w14:textId="77777777" w:rsidR="00D53EBF" w:rsidRDefault="00D53E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247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5E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A5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F90CD" w14:textId="77777777" w:rsidR="00D53EBF" w:rsidRDefault="00D53EBF" w:rsidP="009139A6">
      <w:r>
        <w:separator/>
      </w:r>
    </w:p>
  </w:footnote>
  <w:footnote w:type="continuationSeparator" w:id="0">
    <w:p w14:paraId="6D93D928" w14:textId="77777777" w:rsidR="00D53EBF" w:rsidRDefault="00D53E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33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1F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A1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3EB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2F61"/>
  <w15:chartTrackingRefBased/>
  <w15:docId w15:val="{86BFC9AD-3675-43A8-AE7C-E0A6D2FC2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2021-05-13T10:20:00Z</dcterms:created>
  <dcterms:modified xsi:type="dcterms:W3CDTF">2021-05-13T10:21:00Z</dcterms:modified>
</cp:coreProperties>
</file>