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RAULYN</w:t>
      </w:r>
      <w:r>
        <w:rPr>
          <w:rFonts w:ascii="Times New Roman" w:hAnsi="Times New Roman" w:cs="Times New Roman"/>
          <w:sz w:val="24"/>
          <w:szCs w:val="24"/>
        </w:rPr>
        <w:t xml:space="preserve">      (fl.1418)</w:t>
      </w: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Dyer.</w:t>
      </w: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Jan.1418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p.42)</w:t>
      </w: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48C" w:rsidRDefault="0004248C" w:rsidP="00042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48C" w:rsidRDefault="0004248C" w:rsidP="00564E3C">
      <w:pPr>
        <w:spacing w:after="0" w:line="240" w:lineRule="auto"/>
      </w:pPr>
      <w:r>
        <w:separator/>
      </w:r>
    </w:p>
  </w:endnote>
  <w:endnote w:type="continuationSeparator" w:id="0">
    <w:p w:rsidR="0004248C" w:rsidRDefault="000424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4248C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48C" w:rsidRDefault="0004248C" w:rsidP="00564E3C">
      <w:pPr>
        <w:spacing w:after="0" w:line="240" w:lineRule="auto"/>
      </w:pPr>
      <w:r>
        <w:separator/>
      </w:r>
    </w:p>
  </w:footnote>
  <w:footnote w:type="continuationSeparator" w:id="0">
    <w:p w:rsidR="0004248C" w:rsidRDefault="000424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8C"/>
    <w:rsid w:val="0004248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D1C196-AFA9-4AFC-A14A-8B5003D8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2015-11-04T19:32:00Z</dcterms:created>
  <dcterms:modified xsi:type="dcterms:W3CDTF">2015-11-04T19:33:00Z</dcterms:modified>
</cp:coreProperties>
</file>