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01B20" w14:textId="77777777" w:rsidR="00952534" w:rsidRDefault="00952534" w:rsidP="00952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RAULYN</w:t>
      </w:r>
      <w:r>
        <w:rPr>
          <w:rFonts w:ascii="Times New Roman" w:hAnsi="Times New Roman" w:cs="Times New Roman"/>
        </w:rPr>
        <w:t xml:space="preserve">      (fl.1484)</w:t>
      </w:r>
    </w:p>
    <w:p w14:paraId="0FCD7BE3" w14:textId="77777777" w:rsidR="00952534" w:rsidRDefault="00952534" w:rsidP="00952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Bodmin, Cornwall. Yeoman.</w:t>
      </w:r>
    </w:p>
    <w:p w14:paraId="59165E19" w14:textId="77777777" w:rsidR="00952534" w:rsidRDefault="00952534" w:rsidP="00952534">
      <w:pPr>
        <w:rPr>
          <w:rFonts w:ascii="Times New Roman" w:hAnsi="Times New Roman" w:cs="Times New Roman"/>
        </w:rPr>
      </w:pPr>
    </w:p>
    <w:p w14:paraId="4A24CC7C" w14:textId="77777777" w:rsidR="00952534" w:rsidRDefault="00952534" w:rsidP="00952534">
      <w:pPr>
        <w:rPr>
          <w:rFonts w:ascii="Times New Roman" w:hAnsi="Times New Roman" w:cs="Times New Roman"/>
        </w:rPr>
      </w:pPr>
    </w:p>
    <w:p w14:paraId="00C57E01" w14:textId="77777777" w:rsidR="00952534" w:rsidRDefault="00952534" w:rsidP="00952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William, Prior of the church of </w:t>
      </w:r>
      <w:proofErr w:type="spellStart"/>
      <w:r>
        <w:rPr>
          <w:rFonts w:ascii="Times New Roman" w:hAnsi="Times New Roman" w:cs="Times New Roman"/>
        </w:rPr>
        <w:t>St.Mary</w:t>
      </w:r>
      <w:proofErr w:type="spellEnd"/>
      <w:r>
        <w:rPr>
          <w:rFonts w:ascii="Times New Roman" w:hAnsi="Times New Roman" w:cs="Times New Roman"/>
        </w:rPr>
        <w:t xml:space="preserve"> and </w:t>
      </w:r>
      <w:proofErr w:type="spellStart"/>
      <w:r>
        <w:rPr>
          <w:rFonts w:ascii="Times New Roman" w:hAnsi="Times New Roman" w:cs="Times New Roman"/>
        </w:rPr>
        <w:t>St.Petroc</w:t>
      </w:r>
      <w:proofErr w:type="spellEnd"/>
      <w:r>
        <w:rPr>
          <w:rFonts w:ascii="Times New Roman" w:hAnsi="Times New Roman" w:cs="Times New Roman"/>
        </w:rPr>
        <w:t>, Bodmin(q.v.),</w:t>
      </w:r>
    </w:p>
    <w:p w14:paraId="337F8E62" w14:textId="77777777" w:rsidR="00952534" w:rsidRDefault="00952534" w:rsidP="00952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brought a plaint of debt against him, as the executor of Robert </w:t>
      </w:r>
      <w:proofErr w:type="spellStart"/>
      <w:r>
        <w:rPr>
          <w:rFonts w:ascii="Times New Roman" w:hAnsi="Times New Roman" w:cs="Times New Roman"/>
        </w:rPr>
        <w:t>Olyvere</w:t>
      </w:r>
      <w:proofErr w:type="spellEnd"/>
    </w:p>
    <w:p w14:paraId="3F860AE9" w14:textId="77777777" w:rsidR="00952534" w:rsidRDefault="00952534" w:rsidP="00952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of Bodmin(q.v.).</w:t>
      </w:r>
    </w:p>
    <w:p w14:paraId="145D72AA" w14:textId="77777777" w:rsidR="00952534" w:rsidRDefault="00952534" w:rsidP="00952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67A7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60048FAA" w14:textId="77777777" w:rsidR="00952534" w:rsidRDefault="00952534" w:rsidP="00952534">
      <w:pPr>
        <w:rPr>
          <w:rFonts w:ascii="Times New Roman" w:hAnsi="Times New Roman" w:cs="Times New Roman"/>
        </w:rPr>
      </w:pPr>
    </w:p>
    <w:p w14:paraId="2A085788" w14:textId="77777777" w:rsidR="00952534" w:rsidRDefault="00952534" w:rsidP="00952534">
      <w:pPr>
        <w:rPr>
          <w:rFonts w:ascii="Times New Roman" w:hAnsi="Times New Roman" w:cs="Times New Roman"/>
        </w:rPr>
      </w:pPr>
    </w:p>
    <w:p w14:paraId="1D12D007" w14:textId="77777777" w:rsidR="00952534" w:rsidRDefault="00952534" w:rsidP="0095253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23 April 2019</w:t>
      </w:r>
    </w:p>
    <w:p w14:paraId="6ABFB911" w14:textId="77777777" w:rsidR="006B2F86" w:rsidRPr="00E71FC3" w:rsidRDefault="0095253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8A8A67" w14:textId="77777777" w:rsidR="00952534" w:rsidRDefault="00952534" w:rsidP="00E71FC3">
      <w:r>
        <w:separator/>
      </w:r>
    </w:p>
  </w:endnote>
  <w:endnote w:type="continuationSeparator" w:id="0">
    <w:p w14:paraId="2199FA28" w14:textId="77777777" w:rsidR="00952534" w:rsidRDefault="00952534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8A091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82BB1A4" w14:textId="77777777" w:rsidR="00952534" w:rsidRDefault="00952534" w:rsidP="00E71FC3">
      <w:r>
        <w:separator/>
      </w:r>
    </w:p>
  </w:footnote>
  <w:footnote w:type="continuationSeparator" w:id="0">
    <w:p w14:paraId="149021FF" w14:textId="77777777" w:rsidR="00952534" w:rsidRDefault="00952534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34"/>
    <w:rsid w:val="001A7C09"/>
    <w:rsid w:val="00577BD5"/>
    <w:rsid w:val="00656CBA"/>
    <w:rsid w:val="006A1F77"/>
    <w:rsid w:val="00733BE7"/>
    <w:rsid w:val="0095253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AC741F"/>
  <w15:chartTrackingRefBased/>
  <w15:docId w15:val="{62AF0AF5-F78F-4BBA-8FB7-8B7194CD1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2534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9525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2019-05-03T19:28:00Z</dcterms:created>
  <dcterms:modified xsi:type="dcterms:W3CDTF">2019-05-03T19:29:00Z</dcterms:modified>
</cp:coreProperties>
</file>