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4D8A8" w14:textId="27A56C96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RAULYN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A58998C" w14:textId="77777777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740754A4" w14:textId="77777777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70E0A" w14:textId="77777777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F27637" w14:textId="2AEB458B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48ADFAFD" w14:textId="52D77A50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582A209" w14:textId="77777777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8F2337" w14:textId="77777777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6B6B2" w14:textId="77777777" w:rsidR="007849EB" w:rsidRDefault="007849EB" w:rsidP="007849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6A1D0797" w14:textId="10DB899B" w:rsidR="00BA00AB" w:rsidRPr="007849E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849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F43AF" w14:textId="77777777" w:rsidR="007849EB" w:rsidRDefault="007849EB" w:rsidP="009139A6">
      <w:r>
        <w:separator/>
      </w:r>
    </w:p>
  </w:endnote>
  <w:endnote w:type="continuationSeparator" w:id="0">
    <w:p w14:paraId="1AB910E1" w14:textId="77777777" w:rsidR="007849EB" w:rsidRDefault="007849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64F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9D9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840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92623" w14:textId="77777777" w:rsidR="007849EB" w:rsidRDefault="007849EB" w:rsidP="009139A6">
      <w:r>
        <w:separator/>
      </w:r>
    </w:p>
  </w:footnote>
  <w:footnote w:type="continuationSeparator" w:id="0">
    <w:p w14:paraId="65358A5D" w14:textId="77777777" w:rsidR="007849EB" w:rsidRDefault="007849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F7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508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A08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EB"/>
    <w:rsid w:val="000666E0"/>
    <w:rsid w:val="002510B7"/>
    <w:rsid w:val="005C130B"/>
    <w:rsid w:val="007849E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B7BDA"/>
  <w15:chartTrackingRefBased/>
  <w15:docId w15:val="{F91055FB-43C0-4A86-A150-41C986EF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2021-05-13T10:19:00Z</dcterms:created>
  <dcterms:modified xsi:type="dcterms:W3CDTF">2021-05-13T10:20:00Z</dcterms:modified>
</cp:coreProperties>
</file>