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3AD" w:rsidRDefault="00D763AD" w:rsidP="00D7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RAULES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763AD" w:rsidRDefault="00D763AD" w:rsidP="00D7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63AD" w:rsidRDefault="00D763AD" w:rsidP="00D7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63AD" w:rsidRDefault="00D763AD" w:rsidP="00D7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Jul.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South Perrott,</w:t>
      </w:r>
    </w:p>
    <w:p w:rsidR="00D763AD" w:rsidRDefault="00D763AD" w:rsidP="00D7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lands of the late Richard More of Picket(q.v.).</w:t>
      </w:r>
    </w:p>
    <w:p w:rsidR="00D763AD" w:rsidRDefault="00D763AD" w:rsidP="00D7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24-37)</w:t>
      </w:r>
    </w:p>
    <w:p w:rsidR="00D763AD" w:rsidRDefault="00D763AD" w:rsidP="00D7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63AD" w:rsidRDefault="00D763AD" w:rsidP="00D7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763AD" w:rsidRDefault="00D763AD" w:rsidP="00D7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  <w:bookmarkStart w:id="0" w:name="_GoBack"/>
      <w:bookmarkEnd w:id="0"/>
    </w:p>
    <w:sectPr w:rsidR="006B2F86" w:rsidRPr="00D763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3AD" w:rsidRDefault="00D763AD" w:rsidP="00E71FC3">
      <w:pPr>
        <w:spacing w:after="0" w:line="240" w:lineRule="auto"/>
      </w:pPr>
      <w:r>
        <w:separator/>
      </w:r>
    </w:p>
  </w:endnote>
  <w:endnote w:type="continuationSeparator" w:id="0">
    <w:p w:rsidR="00D763AD" w:rsidRDefault="00D763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3AD" w:rsidRDefault="00D763AD" w:rsidP="00E71FC3">
      <w:pPr>
        <w:spacing w:after="0" w:line="240" w:lineRule="auto"/>
      </w:pPr>
      <w:r>
        <w:separator/>
      </w:r>
    </w:p>
  </w:footnote>
  <w:footnote w:type="continuationSeparator" w:id="0">
    <w:p w:rsidR="00D763AD" w:rsidRDefault="00D763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3AD"/>
    <w:rsid w:val="00AB52E8"/>
    <w:rsid w:val="00B16D3F"/>
    <w:rsid w:val="00D763A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08B81"/>
  <w15:chartTrackingRefBased/>
  <w15:docId w15:val="{3C8198FD-975A-46CA-ADC6-382B519C7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2016-03-05T20:04:00Z</dcterms:created>
  <dcterms:modified xsi:type="dcterms:W3CDTF">2016-03-05T20:05:00Z</dcterms:modified>
</cp:coreProperties>
</file>