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DB8B2" w14:textId="77777777" w:rsidR="002041F5" w:rsidRDefault="002041F5" w:rsidP="002041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RAUFMAN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46A3804C" w14:textId="77777777" w:rsidR="002041F5" w:rsidRDefault="002041F5" w:rsidP="002041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7DB236" w14:textId="77777777" w:rsidR="002041F5" w:rsidRDefault="002041F5" w:rsidP="002041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2A89D9" w14:textId="77777777" w:rsidR="002041F5" w:rsidRDefault="002041F5" w:rsidP="002041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Hugh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Fenne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levy and collect in person</w:t>
      </w:r>
    </w:p>
    <w:p w14:paraId="18F72792" w14:textId="77777777" w:rsidR="002041F5" w:rsidRDefault="002041F5" w:rsidP="002041F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Yarmouth the subsidy on wools, hides and woolfells granted to the King at the last Parliament.   (C.F.R. 1405-13 p.11)</w:t>
      </w:r>
    </w:p>
    <w:p w14:paraId="5CB5C86E" w14:textId="77777777" w:rsidR="002041F5" w:rsidRDefault="002041F5" w:rsidP="002041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D70D3C" w14:textId="77777777" w:rsidR="002041F5" w:rsidRDefault="002041F5" w:rsidP="002041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239882" w14:textId="77777777" w:rsidR="002041F5" w:rsidRDefault="002041F5" w:rsidP="002041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July 2021</w:t>
      </w:r>
    </w:p>
    <w:p w14:paraId="6944CD5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87515" w14:textId="77777777" w:rsidR="002041F5" w:rsidRDefault="002041F5" w:rsidP="009139A6">
      <w:r>
        <w:separator/>
      </w:r>
    </w:p>
  </w:endnote>
  <w:endnote w:type="continuationSeparator" w:id="0">
    <w:p w14:paraId="04A8EECF" w14:textId="77777777" w:rsidR="002041F5" w:rsidRDefault="002041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E33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2141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07D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6F946" w14:textId="77777777" w:rsidR="002041F5" w:rsidRDefault="002041F5" w:rsidP="009139A6">
      <w:r>
        <w:separator/>
      </w:r>
    </w:p>
  </w:footnote>
  <w:footnote w:type="continuationSeparator" w:id="0">
    <w:p w14:paraId="0151098B" w14:textId="77777777" w:rsidR="002041F5" w:rsidRDefault="002041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1F6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DCB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48F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1F5"/>
    <w:rsid w:val="000666E0"/>
    <w:rsid w:val="002041F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F8669"/>
  <w15:chartTrackingRefBased/>
  <w15:docId w15:val="{739FCDA2-C42C-46CF-9921-A692A4D0F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2021-08-29T07:37:00Z</dcterms:created>
  <dcterms:modified xsi:type="dcterms:W3CDTF">2021-08-29T07:37:00Z</dcterms:modified>
</cp:coreProperties>
</file>