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3FED3" w14:textId="0693D73B" w:rsidR="00A76620" w:rsidRDefault="00A76620" w:rsidP="00A766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RAUF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743B5CC" w14:textId="77777777" w:rsidR="00A76620" w:rsidRDefault="00A76620" w:rsidP="00A766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5BA24872" w14:textId="77777777" w:rsidR="00A76620" w:rsidRDefault="00A76620" w:rsidP="00A766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F5F128" w14:textId="77777777" w:rsidR="00A76620" w:rsidRDefault="00A76620" w:rsidP="00A766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980C8A" w14:textId="65537E0E" w:rsidR="00A76620" w:rsidRDefault="00A76620" w:rsidP="00A766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Sep.1400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tonsure.   </w:t>
      </w:r>
    </w:p>
    <w:p w14:paraId="7E25EEC2" w14:textId="405CB049" w:rsidR="00A76620" w:rsidRDefault="00A76620" w:rsidP="00A766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(“Stafford Register” pp.435 and 42</w:t>
      </w:r>
      <w:r w:rsidR="009B61D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0458682" w14:textId="77777777" w:rsidR="00A76620" w:rsidRDefault="00A76620" w:rsidP="00A766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45F0C8" w14:textId="77777777" w:rsidR="00A76620" w:rsidRDefault="00A76620" w:rsidP="00A766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331467" w14:textId="77777777" w:rsidR="00A76620" w:rsidRDefault="00A76620" w:rsidP="00A766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2021</w:t>
      </w:r>
    </w:p>
    <w:p w14:paraId="0AD96954" w14:textId="46A294E6" w:rsidR="00BA00AB" w:rsidRPr="00A7662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766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8C057" w14:textId="77777777" w:rsidR="00A76620" w:rsidRDefault="00A76620" w:rsidP="009139A6">
      <w:r>
        <w:separator/>
      </w:r>
    </w:p>
  </w:endnote>
  <w:endnote w:type="continuationSeparator" w:id="0">
    <w:p w14:paraId="7B2DF4B3" w14:textId="77777777" w:rsidR="00A76620" w:rsidRDefault="00A766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CA2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B7B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238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A69F8" w14:textId="77777777" w:rsidR="00A76620" w:rsidRDefault="00A76620" w:rsidP="009139A6">
      <w:r>
        <w:separator/>
      </w:r>
    </w:p>
  </w:footnote>
  <w:footnote w:type="continuationSeparator" w:id="0">
    <w:p w14:paraId="31AB81A1" w14:textId="77777777" w:rsidR="00A76620" w:rsidRDefault="00A766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EBD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C09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300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620"/>
    <w:rsid w:val="000666E0"/>
    <w:rsid w:val="002510B7"/>
    <w:rsid w:val="005C130B"/>
    <w:rsid w:val="00826F5C"/>
    <w:rsid w:val="009139A6"/>
    <w:rsid w:val="009448BB"/>
    <w:rsid w:val="009B61DF"/>
    <w:rsid w:val="00A3176C"/>
    <w:rsid w:val="00A76620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1F00A"/>
  <w15:chartTrackingRefBased/>
  <w15:docId w15:val="{7CA006C1-7422-420F-AC33-AEDD9AB11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2021-05-13T10:16:00Z</dcterms:created>
  <dcterms:modified xsi:type="dcterms:W3CDTF">2021-05-13T10:17:00Z</dcterms:modified>
</cp:coreProperties>
</file>