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C0C2789" w14:textId="77777777" w:rsidR="00B27705" w:rsidRDefault="00B27705" w:rsidP="00B277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Richard RAUF</w:t>
      </w:r>
      <w:r>
        <w:rPr>
          <w:rFonts w:ascii="Times New Roman" w:hAnsi="Times New Roman" w:cs="Times New Roman"/>
          <w:sz w:val="24"/>
          <w:szCs w:val="24"/>
        </w:rPr>
        <w:t xml:space="preserve"> 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fl.1423)</w:t>
      </w:r>
    </w:p>
    <w:p w14:paraId="7955AF5F" w14:textId="77777777" w:rsidR="00B27705" w:rsidRDefault="00B27705" w:rsidP="00B277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Portioner of the chapel of </w:t>
      </w:r>
      <w:proofErr w:type="spellStart"/>
      <w:proofErr w:type="gramStart"/>
      <w:r>
        <w:rPr>
          <w:rFonts w:ascii="Times New Roman" w:hAnsi="Times New Roman" w:cs="Times New Roman"/>
          <w:sz w:val="24"/>
          <w:szCs w:val="24"/>
        </w:rPr>
        <w:t>St.Mary</w:t>
      </w:r>
      <w:proofErr w:type="spellEnd"/>
      <w:proofErr w:type="gramEnd"/>
      <w:r>
        <w:rPr>
          <w:rFonts w:ascii="Times New Roman" w:hAnsi="Times New Roman" w:cs="Times New Roman"/>
          <w:sz w:val="24"/>
          <w:szCs w:val="24"/>
        </w:rPr>
        <w:t>, Toddington, Bedfordshire.</w:t>
      </w:r>
    </w:p>
    <w:p w14:paraId="6735D269" w14:textId="77777777" w:rsidR="00B27705" w:rsidRDefault="00B27705" w:rsidP="00B277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16D5EC93" w14:textId="77777777" w:rsidR="00B27705" w:rsidRDefault="00B27705" w:rsidP="00B277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27E1827E" w14:textId="77777777" w:rsidR="00B27705" w:rsidRDefault="00B27705" w:rsidP="00B277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  6 Feb.1423</w:t>
      </w:r>
      <w:r>
        <w:rPr>
          <w:rFonts w:ascii="Times New Roman" w:hAnsi="Times New Roman" w:cs="Times New Roman"/>
          <w:sz w:val="24"/>
          <w:szCs w:val="24"/>
        </w:rPr>
        <w:tab/>
        <w:t xml:space="preserve">He was presented to the church of </w:t>
      </w:r>
      <w:proofErr w:type="spellStart"/>
      <w:r>
        <w:rPr>
          <w:rFonts w:ascii="Times New Roman" w:hAnsi="Times New Roman" w:cs="Times New Roman"/>
          <w:sz w:val="24"/>
          <w:szCs w:val="24"/>
        </w:rPr>
        <w:t>Ibrington</w:t>
      </w:r>
      <w:proofErr w:type="spellEnd"/>
      <w:r>
        <w:rPr>
          <w:rFonts w:ascii="Times New Roman" w:hAnsi="Times New Roman" w:cs="Times New Roman"/>
          <w:sz w:val="24"/>
          <w:szCs w:val="24"/>
        </w:rPr>
        <w:t>, in the diocese of Salisbury,</w:t>
      </w:r>
    </w:p>
    <w:p w14:paraId="1157F35E" w14:textId="77777777" w:rsidR="00B27705" w:rsidRDefault="00B27705" w:rsidP="00B277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>in exchange with. John Lee(q.v.).   (C.P.R. 1422-29 p.39)</w:t>
      </w:r>
    </w:p>
    <w:p w14:paraId="76201D95" w14:textId="77777777" w:rsidR="00B27705" w:rsidRDefault="00B27705" w:rsidP="00B277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91BE56C" w14:textId="77777777" w:rsidR="00B27705" w:rsidRDefault="00B27705" w:rsidP="00B27705">
      <w:pPr>
        <w:pStyle w:val="NoSpacing"/>
        <w:rPr>
          <w:rFonts w:ascii="Times New Roman" w:hAnsi="Times New Roman" w:cs="Times New Roman"/>
          <w:sz w:val="24"/>
          <w:szCs w:val="24"/>
        </w:rPr>
      </w:pPr>
    </w:p>
    <w:p w14:paraId="4E3D49A8" w14:textId="77777777" w:rsidR="00B27705" w:rsidRDefault="00B27705" w:rsidP="00B27705">
      <w:pPr>
        <w:pStyle w:val="NoSpacing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11 May 2021</w:t>
      </w:r>
    </w:p>
    <w:p w14:paraId="6B7A72DF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3E0C56A" w14:textId="77777777" w:rsidR="00B27705" w:rsidRDefault="00B27705" w:rsidP="009139A6">
      <w:r>
        <w:separator/>
      </w:r>
    </w:p>
  </w:endnote>
  <w:endnote w:type="continuationSeparator" w:id="0">
    <w:p w14:paraId="611618BA" w14:textId="77777777" w:rsidR="00B27705" w:rsidRDefault="00B27705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4B0A1AD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51E6EE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0C44BA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5395BD03" w14:textId="77777777" w:rsidR="00B27705" w:rsidRDefault="00B27705" w:rsidP="009139A6">
      <w:r>
        <w:separator/>
      </w:r>
    </w:p>
  </w:footnote>
  <w:footnote w:type="continuationSeparator" w:id="0">
    <w:p w14:paraId="1913F560" w14:textId="77777777" w:rsidR="00B27705" w:rsidRDefault="00B27705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7155350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259A67C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C1320AD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B27705"/>
    <w:rsid w:val="000666E0"/>
    <w:rsid w:val="002510B7"/>
    <w:rsid w:val="005C130B"/>
    <w:rsid w:val="00826F5C"/>
    <w:rsid w:val="009139A6"/>
    <w:rsid w:val="009448BB"/>
    <w:rsid w:val="00A3176C"/>
    <w:rsid w:val="00AE65F8"/>
    <w:rsid w:val="00B27705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50AB01"/>
  <w15:chartTrackingRefBased/>
  <w15:docId w15:val="{78A41801-A246-4686-80E5-F6157ABCB90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1</TotalTime>
  <Pages>1</Pages>
  <Words>38</Words>
  <Characters>217</Characters>
  <Application>Microsoft Office Word</Application>
  <DocSecurity>0</DocSecurity>
  <Lines>1</Lines>
  <Paragraphs>1</Paragraphs>
  <ScaleCrop>false</ScaleCrop>
  <Company/>
  <LinksUpToDate>false</LinksUpToDate>
  <CharactersWithSpaces>254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2021-05-11T18:18:00Z</dcterms:created>
  <dcterms:modified xsi:type="dcterms:W3CDTF">2021-05-11T18:19:00Z</dcterms:modified>
</cp:coreProperties>
</file>