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36728B" w14:textId="27325043" w:rsidR="00BA00AB" w:rsidRDefault="00232BF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QWYXLE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fl.1413)</w:t>
      </w:r>
    </w:p>
    <w:p w14:paraId="70F33B3B" w14:textId="77777777" w:rsidR="00232BFB" w:rsidRDefault="00232BFB" w:rsidP="009139A6">
      <w:pPr>
        <w:pStyle w:val="NoSpacing"/>
        <w:rPr>
          <w:rFonts w:cs="Times New Roman"/>
          <w:szCs w:val="24"/>
        </w:rPr>
      </w:pPr>
    </w:p>
    <w:p w14:paraId="72595D11" w14:textId="77777777" w:rsidR="00232BFB" w:rsidRDefault="00232BFB" w:rsidP="009139A6">
      <w:pPr>
        <w:pStyle w:val="NoSpacing"/>
        <w:rPr>
          <w:rFonts w:cs="Times New Roman"/>
          <w:szCs w:val="24"/>
        </w:rPr>
      </w:pPr>
    </w:p>
    <w:p w14:paraId="641CD365" w14:textId="77777777" w:rsidR="00232BFB" w:rsidRDefault="00232BFB" w:rsidP="009139A6">
      <w:pPr>
        <w:pStyle w:val="NoSpacing"/>
        <w:rPr>
          <w:rFonts w:cs="Times New Roman"/>
          <w:szCs w:val="24"/>
        </w:rPr>
      </w:pPr>
    </w:p>
    <w:p w14:paraId="6BFF7FDC" w14:textId="2FFCD2DB" w:rsidR="00232BFB" w:rsidRDefault="00232BF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Mar.1413</w:t>
      </w:r>
      <w:r>
        <w:rPr>
          <w:rFonts w:cs="Times New Roman"/>
          <w:szCs w:val="24"/>
        </w:rPr>
        <w:tab/>
        <w:t>He was appointed Searcher of ships in the port of Lynn and all adjacent</w:t>
      </w:r>
    </w:p>
    <w:p w14:paraId="41DA1BAC" w14:textId="3936E23A" w:rsidR="00232BFB" w:rsidRDefault="00232BF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ports and places.   (C.F.R. 1413-22 p.15)</w:t>
      </w:r>
    </w:p>
    <w:p w14:paraId="30347590" w14:textId="77777777" w:rsidR="00232BFB" w:rsidRDefault="00232BFB" w:rsidP="009139A6">
      <w:pPr>
        <w:pStyle w:val="NoSpacing"/>
        <w:rPr>
          <w:rFonts w:cs="Times New Roman"/>
          <w:szCs w:val="24"/>
        </w:rPr>
      </w:pPr>
    </w:p>
    <w:p w14:paraId="710C41C0" w14:textId="77777777" w:rsidR="00232BFB" w:rsidRDefault="00232BFB" w:rsidP="009139A6">
      <w:pPr>
        <w:pStyle w:val="NoSpacing"/>
        <w:rPr>
          <w:rFonts w:cs="Times New Roman"/>
          <w:szCs w:val="24"/>
        </w:rPr>
      </w:pPr>
    </w:p>
    <w:p w14:paraId="7A9F77BA" w14:textId="0F67B49E" w:rsidR="00232BFB" w:rsidRPr="00232BFB" w:rsidRDefault="00232BF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July 2024</w:t>
      </w:r>
    </w:p>
    <w:sectPr w:rsidR="00232BFB" w:rsidRPr="00232B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DE3F24" w14:textId="77777777" w:rsidR="00232BFB" w:rsidRDefault="00232BFB" w:rsidP="009139A6">
      <w:r>
        <w:separator/>
      </w:r>
    </w:p>
  </w:endnote>
  <w:endnote w:type="continuationSeparator" w:id="0">
    <w:p w14:paraId="1631A193" w14:textId="77777777" w:rsidR="00232BFB" w:rsidRDefault="00232B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8BF6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CFAA8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AB76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E8A5E0" w14:textId="77777777" w:rsidR="00232BFB" w:rsidRDefault="00232BFB" w:rsidP="009139A6">
      <w:r>
        <w:separator/>
      </w:r>
    </w:p>
  </w:footnote>
  <w:footnote w:type="continuationSeparator" w:id="0">
    <w:p w14:paraId="35B36E26" w14:textId="77777777" w:rsidR="00232BFB" w:rsidRDefault="00232B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BD6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B8A3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0F8A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BFB"/>
    <w:rsid w:val="000666E0"/>
    <w:rsid w:val="001C5947"/>
    <w:rsid w:val="00232BFB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9ECA6"/>
  <w15:chartTrackingRefBased/>
  <w15:docId w15:val="{080F5273-016F-46F1-B922-57B374A45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15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2024-07-02T20:48:00Z</dcterms:created>
  <dcterms:modified xsi:type="dcterms:W3CDTF">2024-07-02T21:03:00Z</dcterms:modified>
</cp:coreProperties>
</file>