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A703E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Laurence QWYTBY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fl.1486-7)</w:t>
      </w:r>
    </w:p>
    <w:p w:rsidR="00A703E1" w:rsidRDefault="00A703E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A703E1" w:rsidRDefault="00A703E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03E1" w:rsidRDefault="00A703E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03E1" w:rsidRDefault="00A703E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1486-7</w:t>
      </w:r>
      <w:r>
        <w:rPr>
          <w:rFonts w:ascii="Times New Roman" w:hAnsi="Times New Roman" w:cs="Times New Roman"/>
          <w:sz w:val="24"/>
          <w:szCs w:val="24"/>
        </w:rPr>
        <w:tab/>
        <w:t>D.D.  (Alumni Cantab. vol.1 part 3 p.413)</w:t>
      </w:r>
    </w:p>
    <w:p w:rsidR="00A703E1" w:rsidRDefault="00A703E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03E1" w:rsidRDefault="00A703E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03E1" w:rsidRPr="00A703E1" w:rsidRDefault="00A703E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January 2016</w:t>
      </w:r>
      <w:bookmarkStart w:id="0" w:name="_GoBack"/>
      <w:bookmarkEnd w:id="0"/>
    </w:p>
    <w:sectPr w:rsidR="00A703E1" w:rsidRPr="00A703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3E1" w:rsidRDefault="00A703E1" w:rsidP="00564E3C">
      <w:pPr>
        <w:spacing w:after="0" w:line="240" w:lineRule="auto"/>
      </w:pPr>
      <w:r>
        <w:separator/>
      </w:r>
    </w:p>
  </w:endnote>
  <w:endnote w:type="continuationSeparator" w:id="0">
    <w:p w:rsidR="00A703E1" w:rsidRDefault="00A703E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703E1">
      <w:rPr>
        <w:rFonts w:ascii="Times New Roman" w:hAnsi="Times New Roman" w:cs="Times New Roman"/>
        <w:noProof/>
        <w:sz w:val="24"/>
        <w:szCs w:val="24"/>
      </w:rPr>
      <w:t>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3E1" w:rsidRDefault="00A703E1" w:rsidP="00564E3C">
      <w:pPr>
        <w:spacing w:after="0" w:line="240" w:lineRule="auto"/>
      </w:pPr>
      <w:r>
        <w:separator/>
      </w:r>
    </w:p>
  </w:footnote>
  <w:footnote w:type="continuationSeparator" w:id="0">
    <w:p w:rsidR="00A703E1" w:rsidRDefault="00A703E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3E1"/>
    <w:rsid w:val="00372DC6"/>
    <w:rsid w:val="00564E3C"/>
    <w:rsid w:val="0064591D"/>
    <w:rsid w:val="00A703E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749C8"/>
  <w15:chartTrackingRefBased/>
  <w15:docId w15:val="{547C36A9-AC71-4D30-AD64-F4022CFE9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2016-01-08T21:11:00Z</dcterms:created>
  <dcterms:modified xsi:type="dcterms:W3CDTF">2016-01-08T21:13:00Z</dcterms:modified>
</cp:coreProperties>
</file>