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C8984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QWYNTE (QUYNTE)</w:t>
      </w:r>
      <w:r>
        <w:rPr>
          <w:rFonts w:ascii="Times New Roman" w:hAnsi="Times New Roman" w:cs="Times New Roman"/>
        </w:rPr>
        <w:t xml:space="preserve">      (fl.1484)</w:t>
      </w:r>
    </w:p>
    <w:p w14:paraId="5E0456FB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Weston by Beccles, Suffolk. Yeoman.</w:t>
      </w:r>
    </w:p>
    <w:p w14:paraId="6789C6B4" w14:textId="77777777" w:rsidR="00306B4D" w:rsidRDefault="00306B4D" w:rsidP="00306B4D">
      <w:pPr>
        <w:rPr>
          <w:rFonts w:ascii="Times New Roman" w:hAnsi="Times New Roman" w:cs="Times New Roman"/>
        </w:rPr>
      </w:pPr>
    </w:p>
    <w:p w14:paraId="2B98DA55" w14:textId="77777777" w:rsidR="00306B4D" w:rsidRDefault="00306B4D" w:rsidP="00306B4D">
      <w:pPr>
        <w:rPr>
          <w:rFonts w:ascii="Times New Roman" w:hAnsi="Times New Roman" w:cs="Times New Roman"/>
        </w:rPr>
      </w:pPr>
    </w:p>
    <w:p w14:paraId="21FCBAC9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Smyth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 Norfolk(q.v.), brought a plaint of debt</w:t>
      </w:r>
    </w:p>
    <w:p w14:paraId="77966491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</w:t>
      </w:r>
      <w:proofErr w:type="spellStart"/>
      <w:r>
        <w:rPr>
          <w:rFonts w:ascii="Times New Roman" w:hAnsi="Times New Roman" w:cs="Times New Roman"/>
        </w:rPr>
        <w:t>Aslak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Ellough</w:t>
      </w:r>
      <w:proofErr w:type="spellEnd"/>
      <w:r>
        <w:rPr>
          <w:rFonts w:ascii="Times New Roman" w:hAnsi="Times New Roman" w:cs="Times New Roman"/>
        </w:rPr>
        <w:t xml:space="preserve">, Suffolk(q.v.), Thomas Shella </w:t>
      </w:r>
    </w:p>
    <w:p w14:paraId="5F9D0DAD" w14:textId="77777777" w:rsidR="00306B4D" w:rsidRDefault="00306B4D" w:rsidP="00306B4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Beccles(q.v.) and Robert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of Kirby </w:t>
      </w:r>
      <w:proofErr w:type="spellStart"/>
      <w:r>
        <w:rPr>
          <w:rFonts w:ascii="Times New Roman" w:hAnsi="Times New Roman" w:cs="Times New Roman"/>
        </w:rPr>
        <w:t>Bedon</w:t>
      </w:r>
      <w:proofErr w:type="spellEnd"/>
      <w:r>
        <w:rPr>
          <w:rFonts w:ascii="Times New Roman" w:hAnsi="Times New Roman" w:cs="Times New Roman"/>
        </w:rPr>
        <w:t>, Norfolk(q.v.).</w:t>
      </w:r>
    </w:p>
    <w:p w14:paraId="2722A18E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69C9A27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Smyth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 Norfolk(q.v.), brought a plaint of debt</w:t>
      </w:r>
    </w:p>
    <w:p w14:paraId="70D2B4A3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Camme</w:t>
      </w:r>
      <w:proofErr w:type="spellEnd"/>
      <w:r>
        <w:rPr>
          <w:rFonts w:ascii="Times New Roman" w:hAnsi="Times New Roman" w:cs="Times New Roman"/>
        </w:rPr>
        <w:t xml:space="preserve"> of Swaffham(q.v.), John Croome of</w:t>
      </w:r>
    </w:p>
    <w:p w14:paraId="5E68D5C3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Billingford</w:t>
      </w:r>
      <w:proofErr w:type="spellEnd"/>
      <w:r>
        <w:rPr>
          <w:rFonts w:ascii="Times New Roman" w:hAnsi="Times New Roman" w:cs="Times New Roman"/>
        </w:rPr>
        <w:t xml:space="preserve">(q.v.), and John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 of Worthing, Norfolk(q.v.).   (ibid.)</w:t>
      </w:r>
    </w:p>
    <w:p w14:paraId="76DD801D" w14:textId="77777777" w:rsidR="00306B4D" w:rsidRDefault="00306B4D" w:rsidP="00306B4D">
      <w:pPr>
        <w:rPr>
          <w:rFonts w:ascii="Times New Roman" w:hAnsi="Times New Roman" w:cs="Times New Roman"/>
        </w:rPr>
      </w:pPr>
    </w:p>
    <w:p w14:paraId="2A88D66B" w14:textId="77777777" w:rsidR="00306B4D" w:rsidRDefault="00306B4D" w:rsidP="00306B4D">
      <w:pPr>
        <w:rPr>
          <w:rFonts w:ascii="Times New Roman" w:hAnsi="Times New Roman" w:cs="Times New Roman"/>
        </w:rPr>
      </w:pPr>
    </w:p>
    <w:p w14:paraId="5E968057" w14:textId="77777777" w:rsidR="00306B4D" w:rsidRDefault="00306B4D" w:rsidP="00306B4D">
      <w:pPr>
        <w:rPr>
          <w:rFonts w:ascii="Times New Roman" w:hAnsi="Times New Roman" w:cs="Times New Roman"/>
        </w:rPr>
      </w:pPr>
    </w:p>
    <w:p w14:paraId="4EC66FA8" w14:textId="77777777" w:rsidR="00306B4D" w:rsidRDefault="00306B4D" w:rsidP="00306B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2019</w:t>
      </w:r>
    </w:p>
    <w:p w14:paraId="39E1BD53" w14:textId="77777777" w:rsidR="006B2F86" w:rsidRPr="00E71FC3" w:rsidRDefault="00306B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1EDC9" w14:textId="77777777" w:rsidR="00306B4D" w:rsidRDefault="00306B4D" w:rsidP="00E71FC3">
      <w:r>
        <w:separator/>
      </w:r>
    </w:p>
  </w:endnote>
  <w:endnote w:type="continuationSeparator" w:id="0">
    <w:p w14:paraId="6D7D1083" w14:textId="77777777" w:rsidR="00306B4D" w:rsidRDefault="00306B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42E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8EA01" w14:textId="77777777" w:rsidR="00306B4D" w:rsidRDefault="00306B4D" w:rsidP="00E71FC3">
      <w:r>
        <w:separator/>
      </w:r>
    </w:p>
  </w:footnote>
  <w:footnote w:type="continuationSeparator" w:id="0">
    <w:p w14:paraId="05E1396E" w14:textId="77777777" w:rsidR="00306B4D" w:rsidRDefault="00306B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4D"/>
    <w:rsid w:val="001A7C09"/>
    <w:rsid w:val="00306B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980A"/>
  <w15:chartTrackingRefBased/>
  <w15:docId w15:val="{AB483A99-C24B-420F-92D1-39CDC324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B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6B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2019-01-14T20:13:00Z</dcterms:created>
  <dcterms:modified xsi:type="dcterms:W3CDTF">2019-01-14T20:13:00Z</dcterms:modified>
</cp:coreProperties>
</file>