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BA2DB" w14:textId="77777777" w:rsidR="00296489" w:rsidRDefault="00296489" w:rsidP="002964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QWYNTE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853938E" w14:textId="77777777" w:rsidR="00296489" w:rsidRDefault="00296489" w:rsidP="002964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Great </w:t>
      </w:r>
      <w:proofErr w:type="spellStart"/>
      <w:r>
        <w:rPr>
          <w:rFonts w:ascii="Times New Roman" w:hAnsi="Times New Roman" w:cs="Times New Roman"/>
        </w:rPr>
        <w:t>Worlingham</w:t>
      </w:r>
      <w:proofErr w:type="spellEnd"/>
      <w:r>
        <w:rPr>
          <w:rFonts w:ascii="Times New Roman" w:hAnsi="Times New Roman" w:cs="Times New Roman"/>
        </w:rPr>
        <w:t>, Suffolk. Husbandman.</w:t>
      </w:r>
    </w:p>
    <w:p w14:paraId="3950B349" w14:textId="77777777" w:rsidR="00296489" w:rsidRDefault="00296489" w:rsidP="00296489">
      <w:pPr>
        <w:rPr>
          <w:rFonts w:ascii="Times New Roman" w:hAnsi="Times New Roman" w:cs="Times New Roman"/>
        </w:rPr>
      </w:pPr>
    </w:p>
    <w:p w14:paraId="67FAC55E" w14:textId="77777777" w:rsidR="00296489" w:rsidRDefault="00296489" w:rsidP="00296489">
      <w:pPr>
        <w:rPr>
          <w:rFonts w:ascii="Times New Roman" w:hAnsi="Times New Roman" w:cs="Times New Roman"/>
        </w:rPr>
      </w:pPr>
    </w:p>
    <w:p w14:paraId="1A729CCA" w14:textId="77777777" w:rsidR="00296489" w:rsidRDefault="00296489" w:rsidP="00296489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Spachet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Cookley</w:t>
      </w:r>
      <w:proofErr w:type="spellEnd"/>
      <w:r>
        <w:rPr>
          <w:rFonts w:ascii="Times New Roman" w:hAnsi="Times New Roman" w:cs="Times New Roman"/>
        </w:rPr>
        <w:t xml:space="preserve">, Suffolk(q.v.), John </w:t>
      </w:r>
      <w:proofErr w:type="spellStart"/>
      <w:r>
        <w:rPr>
          <w:rFonts w:ascii="Times New Roman" w:hAnsi="Times New Roman" w:cs="Times New Roman"/>
        </w:rPr>
        <w:t>Wodherd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Bedyngfeld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Sperke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Chamberleyn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Wodherd</w:t>
      </w:r>
      <w:proofErr w:type="spellEnd"/>
      <w:r>
        <w:rPr>
          <w:rFonts w:ascii="Times New Roman" w:hAnsi="Times New Roman" w:cs="Times New Roman"/>
        </w:rPr>
        <w:t xml:space="preserve">(q.v.) brought a plaint of debt against him, John </w:t>
      </w:r>
      <w:proofErr w:type="spellStart"/>
      <w:r>
        <w:rPr>
          <w:rFonts w:ascii="Times New Roman" w:hAnsi="Times New Roman" w:cs="Times New Roman"/>
        </w:rPr>
        <w:t>Baly</w:t>
      </w:r>
      <w:proofErr w:type="spellEnd"/>
      <w:r>
        <w:rPr>
          <w:rFonts w:ascii="Times New Roman" w:hAnsi="Times New Roman" w:cs="Times New Roman"/>
        </w:rPr>
        <w:t xml:space="preserve"> of Norwich(q.v.)</w:t>
      </w:r>
    </w:p>
    <w:p w14:paraId="39F5AB9A" w14:textId="77777777" w:rsidR="00296489" w:rsidRDefault="00296489" w:rsidP="00296489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and Thomas </w:t>
      </w:r>
      <w:proofErr w:type="spellStart"/>
      <w:r>
        <w:rPr>
          <w:rFonts w:ascii="Times New Roman" w:hAnsi="Times New Roman" w:cs="Times New Roman"/>
        </w:rPr>
        <w:t>Cheseman</w:t>
      </w:r>
      <w:proofErr w:type="spellEnd"/>
      <w:r>
        <w:rPr>
          <w:rFonts w:ascii="Times New Roman" w:hAnsi="Times New Roman" w:cs="Times New Roman"/>
        </w:rPr>
        <w:t xml:space="preserve"> of Beccles(q.v.).</w:t>
      </w:r>
    </w:p>
    <w:p w14:paraId="20C511F5" w14:textId="77777777" w:rsidR="00296489" w:rsidRDefault="00296489" w:rsidP="002964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C290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34EA3C5" w14:textId="77777777" w:rsidR="00296489" w:rsidRDefault="00296489" w:rsidP="00296489">
      <w:pPr>
        <w:rPr>
          <w:rFonts w:ascii="Times New Roman" w:hAnsi="Times New Roman" w:cs="Times New Roman"/>
        </w:rPr>
      </w:pPr>
    </w:p>
    <w:p w14:paraId="3AED8626" w14:textId="77777777" w:rsidR="00296489" w:rsidRDefault="00296489" w:rsidP="00296489">
      <w:pPr>
        <w:rPr>
          <w:rFonts w:ascii="Times New Roman" w:hAnsi="Times New Roman" w:cs="Times New Roman"/>
        </w:rPr>
      </w:pPr>
    </w:p>
    <w:p w14:paraId="45402184" w14:textId="77777777" w:rsidR="00296489" w:rsidRDefault="00296489" w:rsidP="002964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January 2019</w:t>
      </w:r>
    </w:p>
    <w:p w14:paraId="38A3778C" w14:textId="77777777" w:rsidR="006B2F86" w:rsidRPr="00E71FC3" w:rsidRDefault="0029648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8615E" w14:textId="77777777" w:rsidR="00296489" w:rsidRDefault="00296489" w:rsidP="00E71FC3">
      <w:r>
        <w:separator/>
      </w:r>
    </w:p>
  </w:endnote>
  <w:endnote w:type="continuationSeparator" w:id="0">
    <w:p w14:paraId="5100FDFE" w14:textId="77777777" w:rsidR="00296489" w:rsidRDefault="0029648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DB85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2E0308" w14:textId="77777777" w:rsidR="00296489" w:rsidRDefault="00296489" w:rsidP="00E71FC3">
      <w:r>
        <w:separator/>
      </w:r>
    </w:p>
  </w:footnote>
  <w:footnote w:type="continuationSeparator" w:id="0">
    <w:p w14:paraId="66A71FF8" w14:textId="77777777" w:rsidR="00296489" w:rsidRDefault="0029648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489"/>
    <w:rsid w:val="001A7C09"/>
    <w:rsid w:val="0029648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25300"/>
  <w15:chartTrackingRefBased/>
  <w15:docId w15:val="{6929162D-E7D6-47DC-A65E-F9792BDF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648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964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2019-01-20T21:30:00Z</dcterms:created>
  <dcterms:modified xsi:type="dcterms:W3CDTF">2019-01-20T21:30:00Z</dcterms:modified>
</cp:coreProperties>
</file>