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2C" w:rsidRDefault="00563C2C" w:rsidP="00563C2C">
      <w:pPr>
        <w:pStyle w:val="NoSpacing"/>
      </w:pPr>
      <w:r>
        <w:rPr>
          <w:u w:val="single"/>
        </w:rPr>
        <w:t>Robert QWYNTE</w:t>
      </w:r>
      <w:r>
        <w:t xml:space="preserve">        (fl.1502)</w:t>
      </w:r>
    </w:p>
    <w:p w:rsidR="00563C2C" w:rsidRDefault="00563C2C" w:rsidP="00563C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563C2C" w:rsidRDefault="00563C2C" w:rsidP="00563C2C">
      <w:pPr>
        <w:pStyle w:val="NoSpacing"/>
      </w:pPr>
    </w:p>
    <w:p w:rsidR="00563C2C" w:rsidRDefault="00563C2C" w:rsidP="00563C2C">
      <w:pPr>
        <w:pStyle w:val="NoSpacing"/>
      </w:pPr>
    </w:p>
    <w:p w:rsidR="00563C2C" w:rsidRDefault="00563C2C" w:rsidP="00563C2C">
      <w:pPr>
        <w:pStyle w:val="NoSpacing"/>
      </w:pPr>
      <w:r>
        <w:tab/>
        <w:t>1502</w:t>
      </w:r>
      <w:r>
        <w:tab/>
        <w:t>He made his Will</w:t>
      </w:r>
    </w:p>
    <w:p w:rsidR="00563C2C" w:rsidRDefault="00563C2C" w:rsidP="00563C2C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162)</w:t>
      </w:r>
    </w:p>
    <w:p w:rsidR="00563C2C" w:rsidRDefault="00563C2C" w:rsidP="00563C2C">
      <w:pPr>
        <w:pStyle w:val="NoSpacing"/>
      </w:pPr>
    </w:p>
    <w:p w:rsidR="00563C2C" w:rsidRDefault="00563C2C" w:rsidP="00563C2C">
      <w:pPr>
        <w:pStyle w:val="NoSpacing"/>
      </w:pPr>
    </w:p>
    <w:p w:rsidR="00563C2C" w:rsidRDefault="00563C2C" w:rsidP="00563C2C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C2C" w:rsidRDefault="00563C2C" w:rsidP="00920DE3">
      <w:pPr>
        <w:spacing w:after="0" w:line="240" w:lineRule="auto"/>
      </w:pPr>
      <w:r>
        <w:separator/>
      </w:r>
    </w:p>
  </w:endnote>
  <w:endnote w:type="continuationSeparator" w:id="0">
    <w:p w:rsidR="00563C2C" w:rsidRDefault="00563C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C2C" w:rsidRDefault="00563C2C" w:rsidP="00920DE3">
      <w:pPr>
        <w:spacing w:after="0" w:line="240" w:lineRule="auto"/>
      </w:pPr>
      <w:r>
        <w:separator/>
      </w:r>
    </w:p>
  </w:footnote>
  <w:footnote w:type="continuationSeparator" w:id="0">
    <w:p w:rsidR="00563C2C" w:rsidRDefault="00563C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2C"/>
    <w:rsid w:val="00120749"/>
    <w:rsid w:val="00563C2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63C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63C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2015-04-28T21:47:00Z</dcterms:created>
  <dcterms:modified xsi:type="dcterms:W3CDTF">2015-04-28T21:48:00Z</dcterms:modified>
</cp:coreProperties>
</file>