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151" w:rsidRPr="00E3165B" w:rsidRDefault="00C14151" w:rsidP="00C14151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Robert QWYNT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:rsidR="00C14151" w:rsidRPr="00E3165B" w:rsidRDefault="00C14151" w:rsidP="00C14151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Yeoman.</w:t>
      </w:r>
      <w:proofErr w:type="gramEnd"/>
    </w:p>
    <w:p w:rsidR="00C14151" w:rsidRPr="00E3165B" w:rsidRDefault="00C14151" w:rsidP="00C14151">
      <w:pPr>
        <w:pStyle w:val="Body"/>
        <w:rPr>
          <w:rFonts w:ascii="Times New Roman" w:eastAsia="Baskerville" w:hAnsi="Times New Roman" w:cs="Times New Roman"/>
          <w:sz w:val="24"/>
          <w:szCs w:val="24"/>
          <w:u w:val="single"/>
        </w:rPr>
      </w:pPr>
    </w:p>
    <w:p w:rsidR="00C14151" w:rsidRPr="00E3165B" w:rsidRDefault="00C14151" w:rsidP="00C14151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C14151" w:rsidRPr="00E3165B" w:rsidRDefault="00C14151" w:rsidP="00C14151">
      <w:pPr>
        <w:pStyle w:val="Body"/>
        <w:ind w:firstLine="720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165B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Busshop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Norwich(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q.v.) and John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Garneys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Wetherden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(q.v.) brought </w:t>
      </w:r>
    </w:p>
    <w:p w:rsidR="00C14151" w:rsidRPr="00E3165B" w:rsidRDefault="00C14151" w:rsidP="00C14151">
      <w:pPr>
        <w:pStyle w:val="Body"/>
        <w:ind w:left="1571"/>
        <w:rPr>
          <w:rFonts w:ascii="Times New Roman" w:eastAsia="Baskerville" w:hAnsi="Times New Roman" w:cs="Times New Roman"/>
          <w:sz w:val="24"/>
          <w:szCs w:val="24"/>
          <w:u w:val="single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plaint of debt against him and John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Qwynt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Beecles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(q.v.)</w:t>
      </w:r>
    </w:p>
    <w:p w:rsidR="00C14151" w:rsidRDefault="00C14151" w:rsidP="00C14151">
      <w:pPr>
        <w:pStyle w:val="Body"/>
        <w:ind w:left="1571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  <w:r w:rsidRPr="005E60A1">
        <w:rPr>
          <w:rFonts w:ascii="Times New Roman" w:hAnsi="Times New Roman" w:cs="Times New Roman"/>
        </w:rPr>
        <w:t>(</w:t>
      </w:r>
      <w:hyperlink r:id="rId7" w:history="1">
        <w:r w:rsidRPr="005E60A1">
          <w:rPr>
            <w:rStyle w:val="Hyperlink0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 w:rsidRPr="005E60A1">
        <w:rPr>
          <w:rStyle w:val="Hyperlink0"/>
          <w:rFonts w:ascii="Times New Roman" w:hAnsi="Times New Roman" w:cs="Times New Roman"/>
          <w:lang w:val="nl-NL"/>
        </w:rPr>
        <w:t>)</w:t>
      </w:r>
    </w:p>
    <w:p w:rsidR="00C14151" w:rsidRDefault="00C14151" w:rsidP="00C14151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C14151" w:rsidRDefault="00C14151" w:rsidP="00C14151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C14151" w:rsidRPr="00C14151" w:rsidRDefault="00C14151" w:rsidP="00C14151">
      <w:pPr>
        <w:pStyle w:val="Body"/>
        <w:rPr>
          <w:rFonts w:ascii="Times New Roman" w:eastAsia="Baskerville" w:hAnsi="Times New Roman" w:cs="Times New Roman"/>
          <w:color w:val="auto"/>
          <w:sz w:val="24"/>
          <w:szCs w:val="24"/>
        </w:rPr>
      </w:pPr>
      <w:r w:rsidRPr="00C14151">
        <w:rPr>
          <w:rStyle w:val="Hyperlink0"/>
          <w:rFonts w:ascii="Times New Roman" w:hAnsi="Times New Roman" w:cs="Times New Roman"/>
          <w:color w:val="auto"/>
          <w:sz w:val="24"/>
          <w:szCs w:val="24"/>
          <w:u w:val="none"/>
          <w:lang w:val="nl-NL"/>
        </w:rP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51" w:rsidRDefault="00C14151" w:rsidP="00920DE3">
      <w:pPr>
        <w:spacing w:after="0" w:line="240" w:lineRule="auto"/>
      </w:pPr>
      <w:r>
        <w:separator/>
      </w:r>
    </w:p>
  </w:endnote>
  <w:endnote w:type="continuationSeparator" w:id="0">
    <w:p w:rsidR="00C14151" w:rsidRDefault="00C141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51" w:rsidRDefault="00C14151" w:rsidP="00920DE3">
      <w:pPr>
        <w:spacing w:after="0" w:line="240" w:lineRule="auto"/>
      </w:pPr>
      <w:r>
        <w:separator/>
      </w:r>
    </w:p>
  </w:footnote>
  <w:footnote w:type="continuationSeparator" w:id="0">
    <w:p w:rsidR="00C14151" w:rsidRDefault="00C141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151"/>
    <w:rsid w:val="00120749"/>
    <w:rsid w:val="00624CAE"/>
    <w:rsid w:val="00920DE3"/>
    <w:rsid w:val="00C009D8"/>
    <w:rsid w:val="00C1415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141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C14151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141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141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C14151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141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2014-01-04T20:00:00Z</dcterms:created>
  <dcterms:modified xsi:type="dcterms:W3CDTF">2014-01-04T20:00:00Z</dcterms:modified>
</cp:coreProperties>
</file>