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51EF" w:rsidRPr="00E3165B" w:rsidRDefault="004751EF" w:rsidP="004751EF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  <w:u w:val="single"/>
        </w:rPr>
        <w:t>John QWYNT</w:t>
      </w:r>
      <w:r w:rsidRPr="00E3165B">
        <w:rPr>
          <w:rFonts w:ascii="Times New Roman" w:hAnsi="Times New Roman" w:cs="Times New Roman"/>
          <w:sz w:val="24"/>
          <w:szCs w:val="24"/>
        </w:rPr>
        <w:t xml:space="preserve">     (fl.1483)</w:t>
      </w:r>
    </w:p>
    <w:p w:rsidR="004751EF" w:rsidRPr="00E3165B" w:rsidRDefault="004751EF" w:rsidP="004751EF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proofErr w:type="gramStart"/>
      <w:r w:rsidRPr="00E3165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Beccles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>, Suffolk. Butcher.</w:t>
      </w:r>
    </w:p>
    <w:p w:rsidR="004751EF" w:rsidRPr="00E3165B" w:rsidRDefault="004751EF" w:rsidP="004751EF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4751EF" w:rsidRPr="00E3165B" w:rsidRDefault="004751EF" w:rsidP="004751EF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4751EF" w:rsidRPr="00E3165B" w:rsidRDefault="004751EF" w:rsidP="004751EF">
      <w:pPr>
        <w:pStyle w:val="Body"/>
        <w:ind w:left="785"/>
        <w:rPr>
          <w:rFonts w:ascii="Times New Roman" w:eastAsia="Baskerville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1483   </w:t>
      </w:r>
      <w:r w:rsidRPr="00E3165B">
        <w:rPr>
          <w:rFonts w:ascii="Times New Roman" w:hAnsi="Times New Roman" w:cs="Times New Roman"/>
          <w:sz w:val="24"/>
          <w:szCs w:val="24"/>
        </w:rPr>
        <w:t xml:space="preserve">John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Busshop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gramStart"/>
      <w:r w:rsidRPr="00E3165B">
        <w:rPr>
          <w:rFonts w:ascii="Times New Roman" w:hAnsi="Times New Roman" w:cs="Times New Roman"/>
          <w:sz w:val="24"/>
          <w:szCs w:val="24"/>
        </w:rPr>
        <w:t>Norwich(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q.v.) and John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Garneys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Wetherden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(q.v.) brought </w:t>
      </w:r>
    </w:p>
    <w:p w:rsidR="004751EF" w:rsidRPr="00E3165B" w:rsidRDefault="004751EF" w:rsidP="004751EF">
      <w:pPr>
        <w:pStyle w:val="Body"/>
        <w:ind w:left="720" w:firstLine="720"/>
        <w:rPr>
          <w:rFonts w:ascii="Times New Roman" w:eastAsia="Baskerville" w:hAnsi="Times New Roman" w:cs="Times New Roman"/>
          <w:sz w:val="24"/>
          <w:szCs w:val="24"/>
        </w:rPr>
      </w:pPr>
      <w:proofErr w:type="gramStart"/>
      <w:r w:rsidRPr="00E3165B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 plaint of debt against him and Robert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Qwynt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Beecles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>(q.v.).</w:t>
      </w:r>
    </w:p>
    <w:p w:rsidR="004751EF" w:rsidRDefault="004751EF" w:rsidP="004751EF">
      <w:pPr>
        <w:pStyle w:val="Body"/>
        <w:ind w:left="1571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  <w:r w:rsidRPr="003216FC">
        <w:rPr>
          <w:rFonts w:ascii="Times New Roman" w:hAnsi="Times New Roman" w:cs="Times New Roman"/>
        </w:rPr>
        <w:t>(</w:t>
      </w:r>
      <w:hyperlink r:id="rId7" w:history="1">
        <w:r w:rsidRPr="003216FC">
          <w:rPr>
            <w:rStyle w:val="Hyperlink0"/>
            <w:rFonts w:ascii="Times New Roman" w:hAnsi="Times New Roman" w:cs="Times New Roman"/>
            <w:lang w:val="nl-NL"/>
          </w:rPr>
          <w:t>http://aalt.law.uh.edu/Indices/CP40Indices/CP40no885A/CP40no885APl.htm</w:t>
        </w:r>
      </w:hyperlink>
      <w:r w:rsidRPr="003216FC">
        <w:rPr>
          <w:rStyle w:val="Hyperlink0"/>
          <w:rFonts w:ascii="Times New Roman" w:hAnsi="Times New Roman" w:cs="Times New Roman"/>
          <w:lang w:val="nl-NL"/>
        </w:rPr>
        <w:t>)</w:t>
      </w:r>
    </w:p>
    <w:p w:rsidR="004751EF" w:rsidRDefault="004751EF" w:rsidP="004751EF">
      <w:pPr>
        <w:pStyle w:val="Body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</w:p>
    <w:p w:rsidR="004751EF" w:rsidRDefault="004751EF" w:rsidP="004751EF">
      <w:pPr>
        <w:pStyle w:val="Body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</w:p>
    <w:p w:rsidR="004751EF" w:rsidRPr="00E3165B" w:rsidRDefault="004751EF" w:rsidP="004751EF">
      <w:pPr>
        <w:pStyle w:val="Body"/>
        <w:rPr>
          <w:rFonts w:ascii="Times New Roman" w:eastAsia="Baskerville" w:hAnsi="Times New Roman" w:cs="Times New Roman"/>
          <w:sz w:val="24"/>
          <w:szCs w:val="24"/>
          <w:u w:val="single"/>
        </w:rPr>
      </w:pPr>
      <w:r w:rsidRPr="00924C41">
        <w:rPr>
          <w:rStyle w:val="Hyperlink0"/>
          <w:rFonts w:ascii="Times New Roman" w:hAnsi="Times New Roman" w:cs="Times New Roman"/>
          <w:color w:val="auto"/>
          <w:sz w:val="24"/>
          <w:szCs w:val="24"/>
          <w:lang w:val="nl-NL"/>
        </w:rPr>
        <w:t>27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51EF" w:rsidRDefault="004751EF" w:rsidP="00920DE3">
      <w:pPr>
        <w:spacing w:after="0" w:line="240" w:lineRule="auto"/>
      </w:pPr>
      <w:r>
        <w:separator/>
      </w:r>
    </w:p>
  </w:endnote>
  <w:endnote w:type="continuationSeparator" w:id="0">
    <w:p w:rsidR="004751EF" w:rsidRDefault="004751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51EF" w:rsidRDefault="004751EF" w:rsidP="00920DE3">
      <w:pPr>
        <w:spacing w:after="0" w:line="240" w:lineRule="auto"/>
      </w:pPr>
      <w:r>
        <w:separator/>
      </w:r>
    </w:p>
  </w:footnote>
  <w:footnote w:type="continuationSeparator" w:id="0">
    <w:p w:rsidR="004751EF" w:rsidRDefault="004751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1EF"/>
    <w:rsid w:val="00120749"/>
    <w:rsid w:val="004751E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751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4751EF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751E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4751E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4751EF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4751E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2014-01-04T19:59:00Z</dcterms:created>
  <dcterms:modified xsi:type="dcterms:W3CDTF">2014-01-04T19:59:00Z</dcterms:modified>
</cp:coreProperties>
</file>