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E8E50" w14:textId="7356D018" w:rsidR="00BA00AB" w:rsidRDefault="00D67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QWITHANDE</w:t>
      </w:r>
      <w:r>
        <w:rPr>
          <w:rFonts w:ascii="Times New Roman" w:hAnsi="Times New Roman" w:cs="Times New Roman"/>
          <w:sz w:val="24"/>
          <w:szCs w:val="24"/>
        </w:rPr>
        <w:t xml:space="preserve">     (d.1439)</w:t>
      </w:r>
    </w:p>
    <w:p w14:paraId="647A1DC1" w14:textId="0ACF3616" w:rsidR="00D67B33" w:rsidRDefault="00D67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Thorpe, near Newburgh.</w:t>
      </w:r>
    </w:p>
    <w:p w14:paraId="4A5AA017" w14:textId="11BC71BE" w:rsidR="00D67B33" w:rsidRDefault="00D67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644245" w14:textId="724F060A" w:rsidR="00D67B33" w:rsidRDefault="00D67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A79794" w14:textId="55C07731" w:rsidR="00D67B33" w:rsidRDefault="00D67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Cecilia(q.v.).    (W.Y.R. p.134)</w:t>
      </w:r>
    </w:p>
    <w:p w14:paraId="53A9758E" w14:textId="270FB1DD" w:rsidR="00D67B33" w:rsidRDefault="00D67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2726A1" w14:textId="1901C2EF" w:rsidR="00D67B33" w:rsidRDefault="00D67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A0197F" w14:textId="43CF3FE0" w:rsidR="00D67B33" w:rsidRDefault="00D67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Feb.1439</w:t>
      </w:r>
      <w:r>
        <w:rPr>
          <w:rFonts w:ascii="Times New Roman" w:hAnsi="Times New Roman" w:cs="Times New Roman"/>
          <w:sz w:val="24"/>
          <w:szCs w:val="24"/>
        </w:rPr>
        <w:tab/>
        <w:t>He made his Will.   (ibid.)</w:t>
      </w:r>
    </w:p>
    <w:p w14:paraId="00D23B56" w14:textId="4E5CF0C7" w:rsidR="00D67B33" w:rsidRDefault="00D67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20F3C3AE" w14:textId="74B95A01" w:rsidR="00D67B33" w:rsidRDefault="00D67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BED652" w14:textId="0530C84E" w:rsidR="00D67B33" w:rsidRDefault="00D67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588736" w14:textId="3D987562" w:rsidR="00D67B33" w:rsidRPr="00D67B33" w:rsidRDefault="00D67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June 2021</w:t>
      </w:r>
    </w:p>
    <w:sectPr w:rsidR="00D67B33" w:rsidRPr="00D67B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6A558" w14:textId="77777777" w:rsidR="00D67B33" w:rsidRDefault="00D67B33" w:rsidP="009139A6">
      <w:r>
        <w:separator/>
      </w:r>
    </w:p>
  </w:endnote>
  <w:endnote w:type="continuationSeparator" w:id="0">
    <w:p w14:paraId="459CD37A" w14:textId="77777777" w:rsidR="00D67B33" w:rsidRDefault="00D67B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B56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DBF1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363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675D2" w14:textId="77777777" w:rsidR="00D67B33" w:rsidRDefault="00D67B33" w:rsidP="009139A6">
      <w:r>
        <w:separator/>
      </w:r>
    </w:p>
  </w:footnote>
  <w:footnote w:type="continuationSeparator" w:id="0">
    <w:p w14:paraId="280091FA" w14:textId="77777777" w:rsidR="00D67B33" w:rsidRDefault="00D67B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845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364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7E4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3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7B3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9F180"/>
  <w15:chartTrackingRefBased/>
  <w15:docId w15:val="{D18403E8-0BA5-4EF1-8714-09FED244D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2021-06-12T19:58:00Z</dcterms:created>
  <dcterms:modified xsi:type="dcterms:W3CDTF">2021-06-12T20:02:00Z</dcterms:modified>
</cp:coreProperties>
</file>