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B5CA3" w14:textId="6C50B4FE" w:rsidR="00BA00AB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Cecilia QWITHANDE</w:t>
      </w:r>
      <w:r>
        <w:rPr>
          <w:rFonts w:ascii="Times New Roman" w:hAnsi="Times New Roman" w:cs="Times New Roman"/>
          <w:sz w:val="24"/>
          <w:szCs w:val="24"/>
        </w:rPr>
        <w:t xml:space="preserve">      (d.1439)</w:t>
      </w:r>
    </w:p>
    <w:p w14:paraId="06A0C1D7" w14:textId="296CDF2E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Thorpe. Widow.</w:t>
      </w:r>
    </w:p>
    <w:p w14:paraId="50BAAA65" w14:textId="2427D7DC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0CD5E" w14:textId="79235CB2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818CA" w14:textId="432274EF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</w:t>
      </w:r>
      <w:r w:rsidR="008D6213">
        <w:rPr>
          <w:rFonts w:ascii="Times New Roman" w:hAnsi="Times New Roman" w:cs="Times New Roman"/>
          <w:sz w:val="24"/>
          <w:szCs w:val="24"/>
        </w:rPr>
        <w:t>(q.v.)</w:t>
      </w:r>
      <w:r>
        <w:rPr>
          <w:rFonts w:ascii="Times New Roman" w:hAnsi="Times New Roman" w:cs="Times New Roman"/>
          <w:sz w:val="24"/>
          <w:szCs w:val="24"/>
        </w:rPr>
        <w:t>.   (W.Y.R. p.134)</w:t>
      </w:r>
    </w:p>
    <w:p w14:paraId="689F8366" w14:textId="4A80E01B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2255E8" w14:textId="394686EA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28C7B" w14:textId="44F6EC9B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Apr.1439</w:t>
      </w:r>
      <w:r>
        <w:rPr>
          <w:rFonts w:ascii="Times New Roman" w:hAnsi="Times New Roman" w:cs="Times New Roman"/>
          <w:sz w:val="24"/>
          <w:szCs w:val="24"/>
        </w:rPr>
        <w:tab/>
        <w:t>She made her Will.   (ibid.)</w:t>
      </w:r>
    </w:p>
    <w:p w14:paraId="4FDFDC36" w14:textId="6F3C97E9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029CCACC" w14:textId="541C9F0B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E45E8" w14:textId="639CCF1D" w:rsid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272B7" w14:textId="1EFDF564" w:rsidR="00365930" w:rsidRPr="00365930" w:rsidRDefault="003659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sectPr w:rsidR="00365930" w:rsidRPr="00365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DB774" w14:textId="77777777" w:rsidR="00365930" w:rsidRDefault="00365930" w:rsidP="009139A6">
      <w:r>
        <w:separator/>
      </w:r>
    </w:p>
  </w:endnote>
  <w:endnote w:type="continuationSeparator" w:id="0">
    <w:p w14:paraId="5DF6D249" w14:textId="77777777" w:rsidR="00365930" w:rsidRDefault="003659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6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D29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A29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D8B1E" w14:textId="77777777" w:rsidR="00365930" w:rsidRDefault="00365930" w:rsidP="009139A6">
      <w:r>
        <w:separator/>
      </w:r>
    </w:p>
  </w:footnote>
  <w:footnote w:type="continuationSeparator" w:id="0">
    <w:p w14:paraId="41DF0125" w14:textId="77777777" w:rsidR="00365930" w:rsidRDefault="003659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BD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B5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5F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30"/>
    <w:rsid w:val="000666E0"/>
    <w:rsid w:val="002510B7"/>
    <w:rsid w:val="00365930"/>
    <w:rsid w:val="005C130B"/>
    <w:rsid w:val="00826F5C"/>
    <w:rsid w:val="008D621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93B53"/>
  <w15:chartTrackingRefBased/>
  <w15:docId w15:val="{070E8E7E-0E6C-486A-9F3C-DAA22008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2021-06-12T19:51:00Z</dcterms:created>
  <dcterms:modified xsi:type="dcterms:W3CDTF">2021-06-12T19:58:00Z</dcterms:modified>
</cp:coreProperties>
</file>