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2A83F" w14:textId="6C67278E" w:rsidR="00BA00AB" w:rsidRDefault="009D3E5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Emmot QWITHALS</w:t>
      </w:r>
      <w:r>
        <w:rPr>
          <w:rFonts w:ascii="Times New Roman" w:hAnsi="Times New Roman" w:cs="Times New Roman"/>
          <w:sz w:val="24"/>
          <w:szCs w:val="24"/>
        </w:rPr>
        <w:t xml:space="preserve">      (d.1407)</w:t>
      </w:r>
    </w:p>
    <w:p w14:paraId="2444B178" w14:textId="4484951C" w:rsidR="009D3E5F" w:rsidRDefault="009D3E5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</w:t>
      </w:r>
    </w:p>
    <w:p w14:paraId="2D5923DF" w14:textId="4FC1ED8A" w:rsidR="009D3E5F" w:rsidRDefault="009D3E5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C2A491" w14:textId="0F303BED" w:rsidR="009D3E5F" w:rsidRDefault="009D3E5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77A021" w14:textId="16085B1D" w:rsidR="009D3E5F" w:rsidRDefault="009D3E5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Oct.1407</w:t>
      </w:r>
      <w:r>
        <w:rPr>
          <w:rFonts w:ascii="Times New Roman" w:hAnsi="Times New Roman" w:cs="Times New Roman"/>
          <w:sz w:val="24"/>
          <w:szCs w:val="24"/>
        </w:rPr>
        <w:tab/>
        <w:t>She made her Will.   (W.Y.R. p.134)</w:t>
      </w:r>
    </w:p>
    <w:p w14:paraId="599C2892" w14:textId="1D511621" w:rsidR="009D3E5F" w:rsidRDefault="009D3E5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Oct.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her Will.   (ibid.)</w:t>
      </w:r>
    </w:p>
    <w:p w14:paraId="4ACABEF6" w14:textId="5F0CCE70" w:rsidR="009D3E5F" w:rsidRDefault="009D3E5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588E2F" w14:textId="25535F57" w:rsidR="009D3E5F" w:rsidRDefault="009D3E5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7D6446" w14:textId="77B1191E" w:rsidR="009D3E5F" w:rsidRPr="009D3E5F" w:rsidRDefault="009D3E5F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June 2021</w:t>
      </w:r>
    </w:p>
    <w:sectPr w:rsidR="009D3E5F" w:rsidRPr="009D3E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9037B" w14:textId="77777777" w:rsidR="009D3E5F" w:rsidRDefault="009D3E5F" w:rsidP="009139A6">
      <w:r>
        <w:separator/>
      </w:r>
    </w:p>
  </w:endnote>
  <w:endnote w:type="continuationSeparator" w:id="0">
    <w:p w14:paraId="15C71994" w14:textId="77777777" w:rsidR="009D3E5F" w:rsidRDefault="009D3E5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DC60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0FB1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B154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D5F77" w14:textId="77777777" w:rsidR="009D3E5F" w:rsidRDefault="009D3E5F" w:rsidP="009139A6">
      <w:r>
        <w:separator/>
      </w:r>
    </w:p>
  </w:footnote>
  <w:footnote w:type="continuationSeparator" w:id="0">
    <w:p w14:paraId="08890433" w14:textId="77777777" w:rsidR="009D3E5F" w:rsidRDefault="009D3E5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301F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5AEA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D746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E5F"/>
    <w:rsid w:val="000666E0"/>
    <w:rsid w:val="002510B7"/>
    <w:rsid w:val="005C130B"/>
    <w:rsid w:val="00826F5C"/>
    <w:rsid w:val="009139A6"/>
    <w:rsid w:val="009448BB"/>
    <w:rsid w:val="009D3E5F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3341A"/>
  <w15:chartTrackingRefBased/>
  <w15:docId w15:val="{2329E1FD-4EB1-4BD6-87AB-8FC3123A4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2021-06-12T19:47:00Z</dcterms:created>
  <dcterms:modified xsi:type="dcterms:W3CDTF">2021-06-12T19:49:00Z</dcterms:modified>
</cp:coreProperties>
</file>