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D0BEF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Brian QWHARTON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D4FB820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Bungay, Suffolk. Gentleman.</w:t>
      </w:r>
    </w:p>
    <w:p w14:paraId="06577779" w14:textId="77777777" w:rsidR="00EB2381" w:rsidRDefault="00EB2381" w:rsidP="00EB2381">
      <w:pPr>
        <w:rPr>
          <w:rFonts w:ascii="Times New Roman" w:hAnsi="Times New Roman" w:cs="Times New Roman"/>
        </w:rPr>
      </w:pPr>
    </w:p>
    <w:p w14:paraId="648F1A3F" w14:textId="77777777" w:rsidR="00EB2381" w:rsidRDefault="00EB2381" w:rsidP="00EB2381">
      <w:pPr>
        <w:rPr>
          <w:rFonts w:ascii="Times New Roman" w:hAnsi="Times New Roman" w:cs="Times New Roman"/>
        </w:rPr>
      </w:pPr>
    </w:p>
    <w:p w14:paraId="60EED30D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Stalee</w:t>
      </w:r>
      <w:proofErr w:type="spellEnd"/>
      <w:r>
        <w:rPr>
          <w:rFonts w:ascii="Times New Roman" w:hAnsi="Times New Roman" w:cs="Times New Roman"/>
        </w:rPr>
        <w:t xml:space="preserve"> of Norwich, chandler(q.v.), brought a plaint of debt against</w:t>
      </w:r>
    </w:p>
    <w:p w14:paraId="452396B4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01595056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A6B97A8" w14:textId="77777777" w:rsidR="00EB2381" w:rsidRDefault="00EB2381" w:rsidP="00EB2381">
      <w:pPr>
        <w:rPr>
          <w:rFonts w:ascii="Times New Roman" w:hAnsi="Times New Roman" w:cs="Times New Roman"/>
        </w:rPr>
      </w:pPr>
    </w:p>
    <w:p w14:paraId="6CA5EC82" w14:textId="77777777" w:rsidR="00EB2381" w:rsidRDefault="00EB2381" w:rsidP="00EB2381">
      <w:pPr>
        <w:rPr>
          <w:rFonts w:ascii="Times New Roman" w:hAnsi="Times New Roman" w:cs="Times New Roman"/>
        </w:rPr>
      </w:pPr>
    </w:p>
    <w:p w14:paraId="346F32C9" w14:textId="77777777" w:rsidR="00EB2381" w:rsidRDefault="00EB2381" w:rsidP="00EB23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534C3CCF" w14:textId="77777777" w:rsidR="006B2F86" w:rsidRPr="00E71FC3" w:rsidRDefault="00EB23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69771" w14:textId="77777777" w:rsidR="00EB2381" w:rsidRDefault="00EB2381" w:rsidP="00E71FC3">
      <w:r>
        <w:separator/>
      </w:r>
    </w:p>
  </w:endnote>
  <w:endnote w:type="continuationSeparator" w:id="0">
    <w:p w14:paraId="7D1A4A72" w14:textId="77777777" w:rsidR="00EB2381" w:rsidRDefault="00EB23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499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5B1B5" w14:textId="77777777" w:rsidR="00EB2381" w:rsidRDefault="00EB2381" w:rsidP="00E71FC3">
      <w:r>
        <w:separator/>
      </w:r>
    </w:p>
  </w:footnote>
  <w:footnote w:type="continuationSeparator" w:id="0">
    <w:p w14:paraId="233F09FF" w14:textId="77777777" w:rsidR="00EB2381" w:rsidRDefault="00EB23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8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238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6D903"/>
  <w15:chartTrackingRefBased/>
  <w15:docId w15:val="{4CA24945-2165-4380-8989-A0083B9D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3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B23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2019-01-26T22:10:00Z</dcterms:created>
  <dcterms:modified xsi:type="dcterms:W3CDTF">2019-01-26T22:11:00Z</dcterms:modified>
</cp:coreProperties>
</file>