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64CAF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QWERENDEN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6D989C9B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2BCC7A5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F43B69E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Brigge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Colchester, Essex(q.v.),</w:t>
      </w:r>
    </w:p>
    <w:p w14:paraId="13C1B5A6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Breton of Layer Breton(q.v.),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Pytlesden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Marden, </w:t>
      </w:r>
    </w:p>
    <w:p w14:paraId="09626AAA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Kent(q.v.), and Alexander Shelton of London(q.v.).</w:t>
      </w:r>
    </w:p>
    <w:p w14:paraId="1FA2A891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3E298DFB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B389EB6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62DA5BA" w14:textId="77777777" w:rsidR="008A609F" w:rsidRDefault="008A609F" w:rsidP="008A609F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May 2017</w:t>
      </w:r>
    </w:p>
    <w:p w14:paraId="27F017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C9B57" w14:textId="77777777" w:rsidR="008A609F" w:rsidRDefault="008A609F" w:rsidP="009139A6">
      <w:r>
        <w:separator/>
      </w:r>
    </w:p>
  </w:endnote>
  <w:endnote w:type="continuationSeparator" w:id="0">
    <w:p w14:paraId="7B2DDD3D" w14:textId="77777777" w:rsidR="008A609F" w:rsidRDefault="008A60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D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51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B55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F36D1" w14:textId="77777777" w:rsidR="008A609F" w:rsidRDefault="008A609F" w:rsidP="009139A6">
      <w:r>
        <w:separator/>
      </w:r>
    </w:p>
  </w:footnote>
  <w:footnote w:type="continuationSeparator" w:id="0">
    <w:p w14:paraId="540750D5" w14:textId="77777777" w:rsidR="008A609F" w:rsidRDefault="008A60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7D4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39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09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9F"/>
    <w:rsid w:val="000666E0"/>
    <w:rsid w:val="002510B7"/>
    <w:rsid w:val="005C130B"/>
    <w:rsid w:val="00826F5C"/>
    <w:rsid w:val="008A609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1AA1B"/>
  <w15:chartTrackingRefBased/>
  <w15:docId w15:val="{CBB8AC2F-4CAA-4D02-9CD2-378AC0D3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nhideWhenUsed/>
    <w:rsid w:val="008A6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2021-12-05T20:48:00Z</dcterms:created>
  <dcterms:modified xsi:type="dcterms:W3CDTF">2021-12-05T20:48:00Z</dcterms:modified>
</cp:coreProperties>
</file>