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206B7" w14:textId="328006FE" w:rsidR="00BA00AB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QWENBY</w:t>
      </w:r>
      <w:r>
        <w:rPr>
          <w:rFonts w:ascii="Times New Roman" w:hAnsi="Times New Roman" w:cs="Times New Roman"/>
          <w:sz w:val="24"/>
          <w:szCs w:val="24"/>
        </w:rPr>
        <w:t xml:space="preserve">       (d.1466-7)</w:t>
      </w:r>
    </w:p>
    <w:p w14:paraId="74991A22" w14:textId="2A5E64AA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Acaster Selby.</w:t>
      </w:r>
    </w:p>
    <w:p w14:paraId="0248A55A" w14:textId="37FC2E22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82B049" w14:textId="10B1BA83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CECD7" w14:textId="7D615286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Nov.1466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p.134)</w:t>
      </w:r>
    </w:p>
    <w:p w14:paraId="19A7E4E1" w14:textId="1429A8F3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Jan.1467</w:t>
      </w:r>
      <w:r>
        <w:rPr>
          <w:rFonts w:ascii="Times New Roman" w:hAnsi="Times New Roman" w:cs="Times New Roman"/>
          <w:sz w:val="24"/>
          <w:szCs w:val="24"/>
        </w:rPr>
        <w:tab/>
        <w:t>Probate of his Will.     (ibid.)</w:t>
      </w:r>
    </w:p>
    <w:p w14:paraId="1D433783" w14:textId="36B57023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BB67E" w14:textId="15B5006E" w:rsid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DE2AB7" w14:textId="6633C3A9" w:rsidR="005E5246" w:rsidRPr="005E5246" w:rsidRDefault="005E52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2021</w:t>
      </w:r>
    </w:p>
    <w:sectPr w:rsidR="005E5246" w:rsidRPr="005E5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A2A3B" w14:textId="77777777" w:rsidR="005E5246" w:rsidRDefault="005E5246" w:rsidP="009139A6">
      <w:r>
        <w:separator/>
      </w:r>
    </w:p>
  </w:endnote>
  <w:endnote w:type="continuationSeparator" w:id="0">
    <w:p w14:paraId="25ACDB7B" w14:textId="77777777" w:rsidR="005E5246" w:rsidRDefault="005E52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AEC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17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ACB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8608A" w14:textId="77777777" w:rsidR="005E5246" w:rsidRDefault="005E5246" w:rsidP="009139A6">
      <w:r>
        <w:separator/>
      </w:r>
    </w:p>
  </w:footnote>
  <w:footnote w:type="continuationSeparator" w:id="0">
    <w:p w14:paraId="15393820" w14:textId="77777777" w:rsidR="005E5246" w:rsidRDefault="005E52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21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EC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B4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46"/>
    <w:rsid w:val="000666E0"/>
    <w:rsid w:val="002510B7"/>
    <w:rsid w:val="005C130B"/>
    <w:rsid w:val="005E524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46D1"/>
  <w15:chartTrackingRefBased/>
  <w15:docId w15:val="{E190E19C-6A22-4815-A72E-3055A253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2021-06-11T11:29:00Z</dcterms:created>
  <dcterms:modified xsi:type="dcterms:W3CDTF">2021-06-11T11:33:00Z</dcterms:modified>
</cp:coreProperties>
</file>