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F7F" w:rsidRDefault="007E2F7F" w:rsidP="007E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QWHELER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:rsidR="007E2F7F" w:rsidRDefault="007E2F7F" w:rsidP="007E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Hoveton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  <w:bookmarkStart w:id="0" w:name="_GoBack"/>
      <w:bookmarkEnd w:id="0"/>
    </w:p>
    <w:p w:rsidR="007E2F7F" w:rsidRDefault="007E2F7F" w:rsidP="007E2F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F7F" w:rsidRDefault="007E2F7F" w:rsidP="007E2F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F7F" w:rsidRDefault="007E2F7F" w:rsidP="007E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Apr.1468</w:t>
      </w:r>
      <w:r>
        <w:rPr>
          <w:rFonts w:ascii="Times New Roman" w:hAnsi="Times New Roman" w:cs="Times New Roman"/>
          <w:sz w:val="24"/>
          <w:szCs w:val="24"/>
        </w:rPr>
        <w:tab/>
        <w:t>He and Catherine Smith(q.v.), related in the fourth degree of consanguinity,</w:t>
      </w:r>
    </w:p>
    <w:p w:rsidR="007E2F7F" w:rsidRDefault="007E2F7F" w:rsidP="007E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wished to marry and sought a dispensation so that they may do so and </w:t>
      </w:r>
    </w:p>
    <w:p w:rsidR="007E2F7F" w:rsidRDefault="007E2F7F" w:rsidP="007E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thereafter remain married, with legitimation of any issue.</w:t>
      </w:r>
    </w:p>
    <w:p w:rsidR="007E2F7F" w:rsidRDefault="007E2F7F" w:rsidP="007E2F7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p.14)</w:t>
      </w:r>
    </w:p>
    <w:p w:rsidR="007E2F7F" w:rsidRDefault="007E2F7F" w:rsidP="007E2F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F7F" w:rsidRDefault="007E2F7F" w:rsidP="007E2F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F7F" w:rsidRDefault="007E2F7F" w:rsidP="007E2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F7F" w:rsidRDefault="007E2F7F" w:rsidP="00564E3C">
      <w:pPr>
        <w:spacing w:after="0" w:line="240" w:lineRule="auto"/>
      </w:pPr>
      <w:r>
        <w:separator/>
      </w:r>
    </w:p>
  </w:endnote>
  <w:endnote w:type="continuationSeparator" w:id="0">
    <w:p w:rsidR="007E2F7F" w:rsidRDefault="007E2F7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E2F7F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F7F" w:rsidRDefault="007E2F7F" w:rsidP="00564E3C">
      <w:pPr>
        <w:spacing w:after="0" w:line="240" w:lineRule="auto"/>
      </w:pPr>
      <w:r>
        <w:separator/>
      </w:r>
    </w:p>
  </w:footnote>
  <w:footnote w:type="continuationSeparator" w:id="0">
    <w:p w:rsidR="007E2F7F" w:rsidRDefault="007E2F7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7F"/>
    <w:rsid w:val="00372DC6"/>
    <w:rsid w:val="00564E3C"/>
    <w:rsid w:val="0064591D"/>
    <w:rsid w:val="007E2F7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EECC3"/>
  <w15:chartTrackingRefBased/>
  <w15:docId w15:val="{978713D9-EC10-4DBB-8BD1-43A9E5459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2016-01-15T20:44:00Z</dcterms:created>
  <dcterms:modified xsi:type="dcterms:W3CDTF">2016-01-15T20:45:00Z</dcterms:modified>
</cp:coreProperties>
</file>