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11AD3" w14:textId="73316D1C" w:rsidR="00BA00AB" w:rsidRDefault="008F33F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Symon QWAYNTE</w:t>
      </w:r>
      <w:r>
        <w:rPr>
          <w:rFonts w:ascii="Times New Roman" w:hAnsi="Times New Roman" w:cs="Times New Roman"/>
          <w:sz w:val="24"/>
          <w:szCs w:val="24"/>
        </w:rPr>
        <w:t xml:space="preserve">       (fl.1407)</w:t>
      </w:r>
    </w:p>
    <w:p w14:paraId="4A33B186" w14:textId="2398B8F3" w:rsidR="008F33F7" w:rsidRDefault="008F33F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Scarborough.</w:t>
      </w:r>
    </w:p>
    <w:p w14:paraId="34FC0557" w14:textId="4365A3E3" w:rsidR="008F33F7" w:rsidRDefault="008F33F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4D07AB" w14:textId="7F2BFA8B" w:rsidR="008F33F7" w:rsidRDefault="008F33F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379504" w14:textId="69461892" w:rsidR="008F33F7" w:rsidRDefault="008F33F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Dec.1407</w:t>
      </w:r>
      <w:r>
        <w:rPr>
          <w:rFonts w:ascii="Times New Roman" w:hAnsi="Times New Roman" w:cs="Times New Roman"/>
          <w:sz w:val="24"/>
          <w:szCs w:val="24"/>
        </w:rPr>
        <w:tab/>
        <w:t>He made his Will.   (W.Y.R. p.134)</w:t>
      </w:r>
    </w:p>
    <w:p w14:paraId="41298CE1" w14:textId="720E6688" w:rsidR="008F33F7" w:rsidRDefault="008F33F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806498" w14:textId="319FF85B" w:rsidR="008F33F7" w:rsidRDefault="008F33F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078C6E" w14:textId="682A7D7E" w:rsidR="008F33F7" w:rsidRPr="008F33F7" w:rsidRDefault="008F33F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June 2021</w:t>
      </w:r>
    </w:p>
    <w:sectPr w:rsidR="008F33F7" w:rsidRPr="008F33F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F5DDE" w14:textId="77777777" w:rsidR="008F33F7" w:rsidRDefault="008F33F7" w:rsidP="009139A6">
      <w:r>
        <w:separator/>
      </w:r>
    </w:p>
  </w:endnote>
  <w:endnote w:type="continuationSeparator" w:id="0">
    <w:p w14:paraId="6F92E6F4" w14:textId="77777777" w:rsidR="008F33F7" w:rsidRDefault="008F33F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C785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4549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ABCB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8EF655" w14:textId="77777777" w:rsidR="008F33F7" w:rsidRDefault="008F33F7" w:rsidP="009139A6">
      <w:r>
        <w:separator/>
      </w:r>
    </w:p>
  </w:footnote>
  <w:footnote w:type="continuationSeparator" w:id="0">
    <w:p w14:paraId="17A10A88" w14:textId="77777777" w:rsidR="008F33F7" w:rsidRDefault="008F33F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A61D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7B53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2B0C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3F7"/>
    <w:rsid w:val="000666E0"/>
    <w:rsid w:val="002510B7"/>
    <w:rsid w:val="005C130B"/>
    <w:rsid w:val="00826F5C"/>
    <w:rsid w:val="008F33F7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1EC20"/>
  <w15:chartTrackingRefBased/>
  <w15:docId w15:val="{CC77B011-172F-4F5D-89FF-DDEF1D5AA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2021-06-10T19:04:00Z</dcterms:created>
  <dcterms:modified xsi:type="dcterms:W3CDTF">2021-06-10T19:08:00Z</dcterms:modified>
</cp:coreProperties>
</file>