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CC1E2" w14:textId="0E487AA4" w:rsidR="00BA00AB" w:rsidRDefault="00CE20B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QWARTH (WARTH)</w:t>
      </w:r>
      <w:r>
        <w:rPr>
          <w:rFonts w:ascii="Times New Roman" w:hAnsi="Times New Roman" w:cs="Times New Roman"/>
          <w:sz w:val="24"/>
          <w:szCs w:val="24"/>
        </w:rPr>
        <w:t xml:space="preserve">      (fl.1505)</w:t>
      </w:r>
    </w:p>
    <w:p w14:paraId="0D95AD83" w14:textId="3B4A7975" w:rsidR="00CE20B0" w:rsidRDefault="00CE20B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 Litster.</w:t>
      </w:r>
    </w:p>
    <w:p w14:paraId="33224343" w14:textId="447B3F4D" w:rsidR="00CE20B0" w:rsidRDefault="00CE20B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383E45" w14:textId="53B9B9FA" w:rsidR="00CE20B0" w:rsidRDefault="00CE20B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208EA7" w14:textId="2EE5A5E8" w:rsidR="00CE20B0" w:rsidRDefault="00CE20B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Sep.1505</w:t>
      </w:r>
      <w:r>
        <w:rPr>
          <w:rFonts w:ascii="Times New Roman" w:hAnsi="Times New Roman" w:cs="Times New Roman"/>
          <w:sz w:val="24"/>
          <w:szCs w:val="24"/>
        </w:rPr>
        <w:tab/>
        <w:t>He made his Will.   (W.Y.R. p.134)</w:t>
      </w:r>
    </w:p>
    <w:p w14:paraId="3B1A7C17" w14:textId="02174AC9" w:rsidR="00CE20B0" w:rsidRDefault="00CE20B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9CBEFC" w14:textId="6257ABB4" w:rsidR="00CE20B0" w:rsidRDefault="00CE20B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630749" w14:textId="4E08CF8A" w:rsidR="00CE20B0" w:rsidRPr="00CE20B0" w:rsidRDefault="00CE20B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June 2021</w:t>
      </w:r>
    </w:p>
    <w:sectPr w:rsidR="00CE20B0" w:rsidRPr="00CE20B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AF483F" w14:textId="77777777" w:rsidR="00CE20B0" w:rsidRDefault="00CE20B0" w:rsidP="009139A6">
      <w:r>
        <w:separator/>
      </w:r>
    </w:p>
  </w:endnote>
  <w:endnote w:type="continuationSeparator" w:id="0">
    <w:p w14:paraId="09F73E6C" w14:textId="77777777" w:rsidR="00CE20B0" w:rsidRDefault="00CE20B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8419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0883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17F7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56FF80" w14:textId="77777777" w:rsidR="00CE20B0" w:rsidRDefault="00CE20B0" w:rsidP="009139A6">
      <w:r>
        <w:separator/>
      </w:r>
    </w:p>
  </w:footnote>
  <w:footnote w:type="continuationSeparator" w:id="0">
    <w:p w14:paraId="23447CDE" w14:textId="77777777" w:rsidR="00CE20B0" w:rsidRDefault="00CE20B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8921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2ACA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C2FF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0B0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CE20B0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EA78D"/>
  <w15:chartTrackingRefBased/>
  <w15:docId w15:val="{90CE3A50-E144-469A-ABDC-6A594FFE6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2021-06-10T19:02:00Z</dcterms:created>
  <dcterms:modified xsi:type="dcterms:W3CDTF">2021-06-10T19:04:00Z</dcterms:modified>
</cp:coreProperties>
</file>