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08C1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de QWARFF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d.1418)</w:t>
      </w:r>
    </w:p>
    <w:p w14:paraId="7272C3C1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Horton in Ribblesdale.</w:t>
      </w:r>
    </w:p>
    <w:p w14:paraId="37CCB5AE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362A3B6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2F4C3E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Aug.1418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p.134)</w:t>
      </w:r>
    </w:p>
    <w:p w14:paraId="438CB92B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08A88DE0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578964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3E91F3" w14:textId="77777777" w:rsidR="002C1C46" w:rsidRDefault="002C1C46" w:rsidP="002C1C4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2021</w:t>
      </w:r>
    </w:p>
    <w:p w14:paraId="583D9D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A7BD" w14:textId="77777777" w:rsidR="002C1C46" w:rsidRDefault="002C1C46" w:rsidP="009139A6">
      <w:r>
        <w:separator/>
      </w:r>
    </w:p>
  </w:endnote>
  <w:endnote w:type="continuationSeparator" w:id="0">
    <w:p w14:paraId="73699BB0" w14:textId="77777777" w:rsidR="002C1C46" w:rsidRDefault="002C1C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97E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1C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C0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CE11D" w14:textId="77777777" w:rsidR="002C1C46" w:rsidRDefault="002C1C46" w:rsidP="009139A6">
      <w:r>
        <w:separator/>
      </w:r>
    </w:p>
  </w:footnote>
  <w:footnote w:type="continuationSeparator" w:id="0">
    <w:p w14:paraId="24B0DF33" w14:textId="77777777" w:rsidR="002C1C46" w:rsidRDefault="002C1C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130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FD4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C19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46"/>
    <w:rsid w:val="000666E0"/>
    <w:rsid w:val="002510B7"/>
    <w:rsid w:val="002C1C4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CABD9"/>
  <w15:chartTrackingRefBased/>
  <w15:docId w15:val="{C8CA33BF-AE21-4968-8EAF-4153D8F0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C4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2021-06-20T19:57:00Z</dcterms:created>
  <dcterms:modified xsi:type="dcterms:W3CDTF">2021-06-20T19:57:00Z</dcterms:modified>
</cp:coreProperties>
</file>