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62337" w14:textId="77777777" w:rsidR="008F7119" w:rsidRDefault="008F7119" w:rsidP="008F7119">
      <w:pPr>
        <w:pStyle w:val="NoSpacing"/>
      </w:pPr>
      <w:r>
        <w:rPr>
          <w:u w:val="single"/>
        </w:rPr>
        <w:t>Robert QUYTLAKE</w:t>
      </w:r>
      <w:r>
        <w:t xml:space="preserve">      (fl.1483)</w:t>
      </w:r>
    </w:p>
    <w:p w14:paraId="02B1C4B5" w14:textId="77777777" w:rsidR="008F7119" w:rsidRDefault="008F7119" w:rsidP="008F7119">
      <w:pPr>
        <w:pStyle w:val="NoSpacing"/>
      </w:pPr>
      <w:r>
        <w:t>of Burnham Deepdale, Norfolk. Labourer.</w:t>
      </w:r>
    </w:p>
    <w:p w14:paraId="78D4116B" w14:textId="77777777" w:rsidR="008F7119" w:rsidRDefault="008F7119" w:rsidP="008F7119">
      <w:pPr>
        <w:pStyle w:val="NoSpacing"/>
      </w:pPr>
    </w:p>
    <w:p w14:paraId="7AAD2284" w14:textId="77777777" w:rsidR="008F7119" w:rsidRDefault="008F7119" w:rsidP="008F7119">
      <w:pPr>
        <w:pStyle w:val="NoSpacing"/>
      </w:pPr>
    </w:p>
    <w:p w14:paraId="5F122168" w14:textId="77777777" w:rsidR="008F7119" w:rsidRDefault="008F7119" w:rsidP="008F7119">
      <w:pPr>
        <w:pStyle w:val="NoSpacing"/>
      </w:pPr>
      <w:r>
        <w:tab/>
        <w:t>1483</w:t>
      </w:r>
      <w:r>
        <w:tab/>
        <w:t>Margaret Dalton(q.v.), William Dale(q.v.) and John Potter, junior(q.v.),</w:t>
      </w:r>
    </w:p>
    <w:p w14:paraId="55986B92" w14:textId="77777777" w:rsidR="008F7119" w:rsidRDefault="008F7119" w:rsidP="008F7119">
      <w:pPr>
        <w:pStyle w:val="NoSpacing"/>
      </w:pPr>
      <w:r>
        <w:tab/>
      </w:r>
      <w:r>
        <w:tab/>
        <w:t xml:space="preserve">as the executors of Robert Dalton of Burnham </w:t>
      </w:r>
      <w:proofErr w:type="spellStart"/>
      <w:r>
        <w:t>Overey</w:t>
      </w:r>
      <w:proofErr w:type="spellEnd"/>
      <w:r>
        <w:t>, Norfolk(q.v.),</w:t>
      </w:r>
    </w:p>
    <w:p w14:paraId="5363A33E" w14:textId="77777777" w:rsidR="008F7119" w:rsidRDefault="008F7119" w:rsidP="008F7119">
      <w:pPr>
        <w:pStyle w:val="NoSpacing"/>
      </w:pPr>
      <w:r>
        <w:tab/>
      </w:r>
      <w:r>
        <w:tab/>
        <w:t>brought a plaint of debt against him.</w:t>
      </w:r>
    </w:p>
    <w:p w14:paraId="307A6E3F" w14:textId="77777777" w:rsidR="008F7119" w:rsidRDefault="008F7119" w:rsidP="008F7119">
      <w:pPr>
        <w:pStyle w:val="NoSpacing"/>
      </w:pPr>
      <w:r>
        <w:tab/>
      </w:r>
      <w:r>
        <w:tab/>
        <w:t>(http://aalt.law.uh.edu/Indices/CP40Indices/CP40no883Pl.htm )</w:t>
      </w:r>
    </w:p>
    <w:p w14:paraId="63E42FDD" w14:textId="77777777" w:rsidR="008F7119" w:rsidRDefault="008F7119" w:rsidP="008F7119">
      <w:pPr>
        <w:pStyle w:val="NoSpacing"/>
      </w:pPr>
    </w:p>
    <w:p w14:paraId="440D2E57" w14:textId="77777777" w:rsidR="008F7119" w:rsidRDefault="008F7119" w:rsidP="008F7119">
      <w:pPr>
        <w:pStyle w:val="NoSpacing"/>
      </w:pPr>
    </w:p>
    <w:p w14:paraId="48B79F83" w14:textId="77777777" w:rsidR="008F7119" w:rsidRDefault="008F7119" w:rsidP="008F7119">
      <w:pPr>
        <w:pStyle w:val="NoSpacing"/>
      </w:pPr>
      <w:r>
        <w:t>19 November 2019</w:t>
      </w:r>
    </w:p>
    <w:p w14:paraId="1CB6682E" w14:textId="77777777" w:rsidR="006B2F86" w:rsidRPr="00E71FC3" w:rsidRDefault="008F71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D0E19" w14:textId="77777777" w:rsidR="008F7119" w:rsidRDefault="008F7119" w:rsidP="00E71FC3">
      <w:pPr>
        <w:spacing w:after="0" w:line="240" w:lineRule="auto"/>
      </w:pPr>
      <w:r>
        <w:separator/>
      </w:r>
    </w:p>
  </w:endnote>
  <w:endnote w:type="continuationSeparator" w:id="0">
    <w:p w14:paraId="5E2CD252" w14:textId="77777777" w:rsidR="008F7119" w:rsidRDefault="008F71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6C64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768BB" w14:textId="77777777" w:rsidR="008F7119" w:rsidRDefault="008F7119" w:rsidP="00E71FC3">
      <w:pPr>
        <w:spacing w:after="0" w:line="240" w:lineRule="auto"/>
      </w:pPr>
      <w:r>
        <w:separator/>
      </w:r>
    </w:p>
  </w:footnote>
  <w:footnote w:type="continuationSeparator" w:id="0">
    <w:p w14:paraId="6F8DAA18" w14:textId="77777777" w:rsidR="008F7119" w:rsidRDefault="008F71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119"/>
    <w:rsid w:val="001A7C09"/>
    <w:rsid w:val="00577BD5"/>
    <w:rsid w:val="006A1F77"/>
    <w:rsid w:val="00733BE7"/>
    <w:rsid w:val="008F711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F7B98"/>
  <w15:chartTrackingRefBased/>
  <w15:docId w15:val="{CB98428D-6A9A-48C4-A989-B26FB30B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2019-11-28T20:26:00Z</dcterms:created>
  <dcterms:modified xsi:type="dcterms:W3CDTF">2019-11-28T20:26:00Z</dcterms:modified>
</cp:coreProperties>
</file>