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QUYNTYN</w:t>
      </w:r>
      <w:r>
        <w:t xml:space="preserve">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Chart by Sutton Valence, Kent. Labourer.</w:t>
      </w: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271" w:rsidRDefault="00047271" w:rsidP="00047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January 2016</w:t>
      </w:r>
    </w:p>
    <w:p w:rsidR="006B2F86" w:rsidRPr="00E71FC3" w:rsidRDefault="000472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271" w:rsidRDefault="00047271" w:rsidP="00E71FC3">
      <w:pPr>
        <w:spacing w:after="0" w:line="240" w:lineRule="auto"/>
      </w:pPr>
      <w:r>
        <w:separator/>
      </w:r>
    </w:p>
  </w:endnote>
  <w:endnote w:type="continuationSeparator" w:id="0">
    <w:p w:rsidR="00047271" w:rsidRDefault="000472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271" w:rsidRDefault="00047271" w:rsidP="00E71FC3">
      <w:pPr>
        <w:spacing w:after="0" w:line="240" w:lineRule="auto"/>
      </w:pPr>
      <w:r>
        <w:separator/>
      </w:r>
    </w:p>
  </w:footnote>
  <w:footnote w:type="continuationSeparator" w:id="0">
    <w:p w:rsidR="00047271" w:rsidRDefault="000472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271"/>
    <w:rsid w:val="0004727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1A3EF0-F7AA-4290-B9CA-FEBE5B60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47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2016-03-28T20:07:00Z</dcterms:created>
  <dcterms:modified xsi:type="dcterms:W3CDTF">2016-03-28T20:07:00Z</dcterms:modified>
</cp:coreProperties>
</file>