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C30" w:rsidRDefault="00F53C30" w:rsidP="00F53C30">
      <w:pPr>
        <w:pStyle w:val="NoSpacing"/>
      </w:pPr>
      <w:r>
        <w:rPr>
          <w:u w:val="single"/>
        </w:rPr>
        <w:t>John QUYNTYN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53C30" w:rsidRDefault="00F53C30" w:rsidP="00F53C30">
      <w:pPr>
        <w:pStyle w:val="NoSpacing"/>
      </w:pPr>
    </w:p>
    <w:p w:rsidR="00F53C30" w:rsidRDefault="00F53C30" w:rsidP="00F53C30">
      <w:pPr>
        <w:pStyle w:val="NoSpacing"/>
      </w:pPr>
    </w:p>
    <w:p w:rsidR="00F53C30" w:rsidRDefault="00F53C30" w:rsidP="00F53C30">
      <w:pPr>
        <w:pStyle w:val="NoSpacing"/>
      </w:pPr>
      <w:r>
        <w:t>27 Oct.1423</w:t>
      </w:r>
      <w:r>
        <w:tab/>
        <w:t>He was a juror on the inquisition held in the Guildhall, London, into lands</w:t>
      </w:r>
    </w:p>
    <w:p w:rsidR="00F53C30" w:rsidRDefault="00F53C30" w:rsidP="00F53C30">
      <w:pPr>
        <w:pStyle w:val="NoSpacing"/>
      </w:pPr>
      <w:r>
        <w:tab/>
      </w:r>
      <w:r>
        <w:tab/>
        <w:t xml:space="preserve">of the late </w:t>
      </w:r>
      <w:proofErr w:type="gramStart"/>
      <w:r>
        <w:t>Elizabeth</w:t>
      </w:r>
      <w:proofErr w:type="gramEnd"/>
      <w:r>
        <w:t xml:space="preserve"> de Clinton(q.v.).</w:t>
      </w:r>
    </w:p>
    <w:p w:rsidR="00F53C30" w:rsidRDefault="00F53C30" w:rsidP="00F53C3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22-337)</w:t>
      </w:r>
    </w:p>
    <w:p w:rsidR="00F53C30" w:rsidRDefault="00F53C30" w:rsidP="00F53C30">
      <w:pPr>
        <w:pStyle w:val="NoSpacing"/>
      </w:pPr>
    </w:p>
    <w:p w:rsidR="00F53C30" w:rsidRDefault="00F53C30" w:rsidP="00F53C30">
      <w:pPr>
        <w:pStyle w:val="NoSpacing"/>
      </w:pPr>
    </w:p>
    <w:p w:rsidR="00F53C30" w:rsidRPr="00663313" w:rsidRDefault="00F53C30" w:rsidP="00F53C30">
      <w:pPr>
        <w:pStyle w:val="NoSpacing"/>
      </w:pPr>
      <w:r>
        <w:t>13 September 2017</w:t>
      </w:r>
    </w:p>
    <w:p w:rsidR="006B2F86" w:rsidRPr="00F53C30" w:rsidRDefault="00F53C30" w:rsidP="00E71FC3">
      <w:pPr>
        <w:pStyle w:val="NoSpacing"/>
      </w:pPr>
      <w:bookmarkStart w:id="0" w:name="_GoBack"/>
      <w:bookmarkEnd w:id="0"/>
    </w:p>
    <w:sectPr w:rsidR="006B2F86" w:rsidRPr="00F53C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C30" w:rsidRDefault="00F53C30" w:rsidP="00E71FC3">
      <w:pPr>
        <w:spacing w:after="0" w:line="240" w:lineRule="auto"/>
      </w:pPr>
      <w:r>
        <w:separator/>
      </w:r>
    </w:p>
  </w:endnote>
  <w:endnote w:type="continuationSeparator" w:id="0">
    <w:p w:rsidR="00F53C30" w:rsidRDefault="00F53C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C30" w:rsidRDefault="00F53C30" w:rsidP="00E71FC3">
      <w:pPr>
        <w:spacing w:after="0" w:line="240" w:lineRule="auto"/>
      </w:pPr>
      <w:r>
        <w:separator/>
      </w:r>
    </w:p>
  </w:footnote>
  <w:footnote w:type="continuationSeparator" w:id="0">
    <w:p w:rsidR="00F53C30" w:rsidRDefault="00F53C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C3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E39FC"/>
  <w15:chartTrackingRefBased/>
  <w15:docId w15:val="{8CB11D1E-56E4-4A28-9322-20CF1B15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2017-09-13T15:54:00Z</dcterms:created>
  <dcterms:modified xsi:type="dcterms:W3CDTF">2017-09-13T15:55:00Z</dcterms:modified>
</cp:coreProperties>
</file>