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B56DC" w14:textId="77777777" w:rsidR="00F441E6" w:rsidRDefault="00F441E6" w:rsidP="00F441E6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Katherine QUYNTON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14:paraId="21200DBD" w14:textId="77777777" w:rsidR="00F441E6" w:rsidRDefault="00F441E6" w:rsidP="00F441E6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65BBE100" w14:textId="77777777" w:rsidR="00F441E6" w:rsidRDefault="00F441E6" w:rsidP="00F441E6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73B3B8EE" w14:textId="77777777" w:rsidR="00F441E6" w:rsidRDefault="00F441E6" w:rsidP="00F441E6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= William(q.v.).</w:t>
      </w:r>
    </w:p>
    <w:p w14:paraId="50CA6CEF" w14:textId="77777777" w:rsidR="00F441E6" w:rsidRDefault="00F441E6" w:rsidP="00F441E6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14:paraId="00C1EB03" w14:textId="77777777" w:rsidR="00F441E6" w:rsidRDefault="00F441E6" w:rsidP="00F441E6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2A6191EE" w14:textId="77777777" w:rsidR="00F441E6" w:rsidRDefault="00F441E6" w:rsidP="00F441E6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7C282802" w14:textId="77777777" w:rsidR="00F441E6" w:rsidRDefault="00F441E6" w:rsidP="00F441E6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They made a plaint of concord against John Walter(q.v.)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.  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(ibid.)</w:t>
      </w:r>
    </w:p>
    <w:p w14:paraId="2B93C42F" w14:textId="77777777" w:rsidR="00F441E6" w:rsidRDefault="00F441E6" w:rsidP="00F441E6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5EDA0D13" w14:textId="77777777" w:rsidR="00F441E6" w:rsidRDefault="00F441E6" w:rsidP="00F441E6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6E346F1C" w14:textId="77777777" w:rsidR="00F441E6" w:rsidRDefault="00F441E6" w:rsidP="00F441E6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7 May 2017</w:t>
      </w:r>
    </w:p>
    <w:p w14:paraId="47B020D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5DB60" w14:textId="77777777" w:rsidR="00F441E6" w:rsidRDefault="00F441E6" w:rsidP="009139A6">
      <w:r>
        <w:separator/>
      </w:r>
    </w:p>
  </w:endnote>
  <w:endnote w:type="continuationSeparator" w:id="0">
    <w:p w14:paraId="62D9BBDB" w14:textId="77777777" w:rsidR="00F441E6" w:rsidRDefault="00F441E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C1DA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27D4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656A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86D89" w14:textId="77777777" w:rsidR="00F441E6" w:rsidRDefault="00F441E6" w:rsidP="009139A6">
      <w:r>
        <w:separator/>
      </w:r>
    </w:p>
  </w:footnote>
  <w:footnote w:type="continuationSeparator" w:id="0">
    <w:p w14:paraId="265647B5" w14:textId="77777777" w:rsidR="00F441E6" w:rsidRDefault="00F441E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9503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C8E7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A953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1E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441E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F0A3C"/>
  <w15:chartTrackingRefBased/>
  <w15:docId w15:val="{8D6D4948-2389-4D47-BA1D-5832DECB2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nhideWhenUsed/>
    <w:rsid w:val="00F441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2021-12-05T20:46:00Z</dcterms:created>
  <dcterms:modified xsi:type="dcterms:W3CDTF">2021-12-05T20:47:00Z</dcterms:modified>
</cp:coreProperties>
</file>