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6259C8" w14:textId="77777777" w:rsidR="00FC7E0F" w:rsidRDefault="00FC7E0F" w:rsidP="00FC7E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QUYNTON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71B367C" w14:textId="77777777" w:rsidR="00FC7E0F" w:rsidRDefault="00FC7E0F" w:rsidP="00FC7E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Honington</w:t>
      </w:r>
      <w:proofErr w:type="spellEnd"/>
      <w:r>
        <w:rPr>
          <w:rFonts w:ascii="Times New Roman" w:hAnsi="Times New Roman" w:cs="Times New Roman"/>
        </w:rPr>
        <w:t>, Lincolnshire. Husbandman.</w:t>
      </w:r>
    </w:p>
    <w:p w14:paraId="0A05EAF2" w14:textId="77777777" w:rsidR="00FC7E0F" w:rsidRDefault="00FC7E0F" w:rsidP="00FC7E0F">
      <w:pPr>
        <w:rPr>
          <w:rFonts w:ascii="Times New Roman" w:hAnsi="Times New Roman" w:cs="Times New Roman"/>
        </w:rPr>
      </w:pPr>
    </w:p>
    <w:p w14:paraId="20130CB9" w14:textId="77777777" w:rsidR="00FC7E0F" w:rsidRDefault="00FC7E0F" w:rsidP="00FC7E0F">
      <w:pPr>
        <w:rPr>
          <w:rFonts w:ascii="Times New Roman" w:hAnsi="Times New Roman" w:cs="Times New Roman"/>
        </w:rPr>
      </w:pPr>
    </w:p>
    <w:p w14:paraId="15DBE1A3" w14:textId="77777777" w:rsidR="00FC7E0F" w:rsidRDefault="00FC7E0F" w:rsidP="00FC7E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Knyght</w:t>
      </w:r>
      <w:proofErr w:type="spellEnd"/>
      <w:r>
        <w:rPr>
          <w:rFonts w:ascii="Times New Roman" w:hAnsi="Times New Roman" w:cs="Times New Roman"/>
        </w:rPr>
        <w:t>, Sheriff of Lincolnshire(q.v.), brought a plaint of debt against</w:t>
      </w:r>
    </w:p>
    <w:p w14:paraId="2F6BE82F" w14:textId="77777777" w:rsidR="00FC7E0F" w:rsidRDefault="00FC7E0F" w:rsidP="00FC7E0F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him, William </w:t>
      </w:r>
      <w:proofErr w:type="spellStart"/>
      <w:r>
        <w:rPr>
          <w:rFonts w:ascii="Times New Roman" w:hAnsi="Times New Roman" w:cs="Times New Roman"/>
        </w:rPr>
        <w:t>Storse</w:t>
      </w:r>
      <w:proofErr w:type="spellEnd"/>
      <w:r>
        <w:rPr>
          <w:rFonts w:ascii="Times New Roman" w:hAnsi="Times New Roman" w:cs="Times New Roman"/>
        </w:rPr>
        <w:t xml:space="preserve"> of Allington(q.v.), John </w:t>
      </w:r>
      <w:proofErr w:type="spellStart"/>
      <w:r>
        <w:rPr>
          <w:rFonts w:ascii="Times New Roman" w:hAnsi="Times New Roman" w:cs="Times New Roman"/>
        </w:rPr>
        <w:t>Ostller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Dunholme</w:t>
      </w:r>
      <w:proofErr w:type="spellEnd"/>
      <w:r>
        <w:rPr>
          <w:rFonts w:ascii="Times New Roman" w:hAnsi="Times New Roman" w:cs="Times New Roman"/>
        </w:rPr>
        <w:t>(q.v.), Thomas Baron of Lincoln(q.v.) and Thomas Hall of Winterton(q.v.).</w:t>
      </w:r>
    </w:p>
    <w:p w14:paraId="59B70EDE" w14:textId="77777777" w:rsidR="00FC7E0F" w:rsidRDefault="00FC7E0F" w:rsidP="00FC7E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5EC2328A" w14:textId="77777777" w:rsidR="00FC7E0F" w:rsidRDefault="00FC7E0F" w:rsidP="00FC7E0F">
      <w:pPr>
        <w:rPr>
          <w:rFonts w:ascii="Times New Roman" w:hAnsi="Times New Roman" w:cs="Times New Roman"/>
        </w:rPr>
      </w:pPr>
    </w:p>
    <w:p w14:paraId="5B19B471" w14:textId="77777777" w:rsidR="00FC7E0F" w:rsidRDefault="00FC7E0F" w:rsidP="00FC7E0F">
      <w:pPr>
        <w:rPr>
          <w:rFonts w:ascii="Times New Roman" w:hAnsi="Times New Roman" w:cs="Times New Roman"/>
        </w:rPr>
      </w:pPr>
    </w:p>
    <w:p w14:paraId="042C4ADD" w14:textId="77777777" w:rsidR="00FC7E0F" w:rsidRDefault="00FC7E0F" w:rsidP="00FC7E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March 2018</w:t>
      </w:r>
    </w:p>
    <w:p w14:paraId="4E917C6C" w14:textId="77777777" w:rsidR="006B2F86" w:rsidRPr="00E71FC3" w:rsidRDefault="00FC7E0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AF404B" w14:textId="77777777" w:rsidR="00FC7E0F" w:rsidRDefault="00FC7E0F" w:rsidP="00E71FC3">
      <w:r>
        <w:separator/>
      </w:r>
    </w:p>
  </w:endnote>
  <w:endnote w:type="continuationSeparator" w:id="0">
    <w:p w14:paraId="2869C947" w14:textId="77777777" w:rsidR="00FC7E0F" w:rsidRDefault="00FC7E0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1D672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5F0C88" w14:textId="77777777" w:rsidR="00FC7E0F" w:rsidRDefault="00FC7E0F" w:rsidP="00E71FC3">
      <w:r>
        <w:separator/>
      </w:r>
    </w:p>
  </w:footnote>
  <w:footnote w:type="continuationSeparator" w:id="0">
    <w:p w14:paraId="7DDCF841" w14:textId="77777777" w:rsidR="00FC7E0F" w:rsidRDefault="00FC7E0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E0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C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6CE42"/>
  <w15:chartTrackingRefBased/>
  <w15:docId w15:val="{5D7E2BBB-849C-4B63-BE22-A77A13B4E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7E0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2018-03-09T22:01:00Z</dcterms:created>
  <dcterms:modified xsi:type="dcterms:W3CDTF">2018-03-09T22:02:00Z</dcterms:modified>
</cp:coreProperties>
</file>