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FEC" w:rsidRDefault="00134FEC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QUYNTON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134FEC" w:rsidRDefault="00134FEC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FEC" w:rsidRDefault="00134FEC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0C8F" w:rsidRDefault="00B60C8F" w:rsidP="00B60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Oct.1439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B60C8F" w:rsidRDefault="00B60C8F" w:rsidP="00B60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Bataille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60C8F" w:rsidRDefault="00B60C8F" w:rsidP="00B60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9450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25-364)</w:t>
      </w:r>
    </w:p>
    <w:p w:rsidR="00134FEC" w:rsidRDefault="00134FEC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Feb.1440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Magdalen Lever, Essex.</w:t>
      </w:r>
    </w:p>
    <w:p w:rsidR="00134FEC" w:rsidRDefault="00134FEC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F139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25-365)</w:t>
      </w:r>
    </w:p>
    <w:p w:rsidR="00134FEC" w:rsidRDefault="00134FEC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FEC" w:rsidRDefault="00134FEC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134FEC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December 2015</w:t>
      </w:r>
    </w:p>
    <w:p w:rsidR="00B60C8F" w:rsidRPr="00134FEC" w:rsidRDefault="00B60C8F" w:rsidP="00134F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2016</w:t>
      </w:r>
      <w:bookmarkStart w:id="0" w:name="_GoBack"/>
      <w:bookmarkEnd w:id="0"/>
    </w:p>
    <w:sectPr w:rsidR="00B60C8F" w:rsidRPr="00134F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FEC" w:rsidRDefault="00134FEC" w:rsidP="00564E3C">
      <w:pPr>
        <w:spacing w:after="0" w:line="240" w:lineRule="auto"/>
      </w:pPr>
      <w:r>
        <w:separator/>
      </w:r>
    </w:p>
  </w:endnote>
  <w:endnote w:type="continuationSeparator" w:id="0">
    <w:p w:rsidR="00134FEC" w:rsidRDefault="00134FE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0C8F">
      <w:rPr>
        <w:rFonts w:ascii="Times New Roman" w:hAnsi="Times New Roman" w:cs="Times New Roman"/>
        <w:noProof/>
        <w:sz w:val="24"/>
        <w:szCs w:val="24"/>
      </w:rPr>
      <w:t>11 March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FEC" w:rsidRDefault="00134FEC" w:rsidP="00564E3C">
      <w:pPr>
        <w:spacing w:after="0" w:line="240" w:lineRule="auto"/>
      </w:pPr>
      <w:r>
        <w:separator/>
      </w:r>
    </w:p>
  </w:footnote>
  <w:footnote w:type="continuationSeparator" w:id="0">
    <w:p w:rsidR="00134FEC" w:rsidRDefault="00134FE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EC"/>
    <w:rsid w:val="00134FEC"/>
    <w:rsid w:val="00372DC6"/>
    <w:rsid w:val="00564E3C"/>
    <w:rsid w:val="0064591D"/>
    <w:rsid w:val="00B60C8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F3A32"/>
  <w15:chartTrackingRefBased/>
  <w15:docId w15:val="{52B8C2E7-EC1A-4A36-943A-6C11CDE1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34F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2015-12-04T21:54:00Z</dcterms:created>
  <dcterms:modified xsi:type="dcterms:W3CDTF">2016-03-11T08:36:00Z</dcterms:modified>
</cp:coreProperties>
</file>