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DDE6A" w14:textId="77777777" w:rsidR="0095662D" w:rsidRDefault="0095662D" w:rsidP="0095662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QUYNTON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07A8316" w14:textId="77777777" w:rsidR="0095662D" w:rsidRDefault="0095662D" w:rsidP="0095662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Abbot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Rocester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Abbey, Staffordshire.</w:t>
      </w:r>
    </w:p>
    <w:p w14:paraId="2703E97E" w14:textId="77777777" w:rsidR="0095662D" w:rsidRDefault="0095662D" w:rsidP="0095662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C213C0C" w14:textId="77777777" w:rsidR="0095662D" w:rsidRDefault="0095662D" w:rsidP="0095662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20977D2" w14:textId="77777777" w:rsidR="0095662D" w:rsidRDefault="0095662D" w:rsidP="0095662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Melburn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Foston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Derbyshire(q.v.), brought a plaint of trespass against</w:t>
      </w:r>
    </w:p>
    <w:p w14:paraId="40467680" w14:textId="77777777" w:rsidR="0095662D" w:rsidRDefault="0095662D" w:rsidP="0095662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him and Thomas Clerk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Foston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6A3CE3B7" w14:textId="77777777" w:rsidR="0095662D" w:rsidRDefault="0095662D" w:rsidP="0095662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CF8E4CF" w14:textId="77777777" w:rsidR="0095662D" w:rsidRDefault="0095662D" w:rsidP="0095662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36EA04F" w14:textId="77777777" w:rsidR="0095662D" w:rsidRDefault="0095662D" w:rsidP="0095662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608B8A3" w14:textId="77777777" w:rsidR="0095662D" w:rsidRDefault="0095662D" w:rsidP="0095662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31 December 2021</w:t>
      </w:r>
    </w:p>
    <w:p w14:paraId="23F8CD3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E1878" w14:textId="77777777" w:rsidR="0095662D" w:rsidRDefault="0095662D" w:rsidP="009139A6">
      <w:r>
        <w:separator/>
      </w:r>
    </w:p>
  </w:endnote>
  <w:endnote w:type="continuationSeparator" w:id="0">
    <w:p w14:paraId="3DCCF05C" w14:textId="77777777" w:rsidR="0095662D" w:rsidRDefault="009566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318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50D5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22A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67B6C" w14:textId="77777777" w:rsidR="0095662D" w:rsidRDefault="0095662D" w:rsidP="009139A6">
      <w:r>
        <w:separator/>
      </w:r>
    </w:p>
  </w:footnote>
  <w:footnote w:type="continuationSeparator" w:id="0">
    <w:p w14:paraId="4DDD636C" w14:textId="77777777" w:rsidR="0095662D" w:rsidRDefault="009566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C91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A5C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528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62D"/>
    <w:rsid w:val="000666E0"/>
    <w:rsid w:val="002510B7"/>
    <w:rsid w:val="005C130B"/>
    <w:rsid w:val="00826F5C"/>
    <w:rsid w:val="009139A6"/>
    <w:rsid w:val="009448BB"/>
    <w:rsid w:val="0095662D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45BD5"/>
  <w15:chartTrackingRefBased/>
  <w15:docId w15:val="{D81BC8B7-284A-4324-BDF8-7D31ED305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566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2022-01-28T20:45:00Z</dcterms:created>
  <dcterms:modified xsi:type="dcterms:W3CDTF">2022-01-28T20:45:00Z</dcterms:modified>
</cp:coreProperties>
</file>