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405FC" w14:textId="77777777" w:rsidR="00034F2A" w:rsidRDefault="00034F2A" w:rsidP="00034F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QUYNTEYN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5E366458" w14:textId="77777777" w:rsidR="00034F2A" w:rsidRPr="00D2496F" w:rsidRDefault="00034F2A" w:rsidP="00034F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New Forest.</w:t>
      </w:r>
    </w:p>
    <w:p w14:paraId="67B46EF7" w14:textId="77777777" w:rsidR="00034F2A" w:rsidRDefault="00034F2A" w:rsidP="00034F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011E242" w14:textId="77777777" w:rsidR="00034F2A" w:rsidRDefault="00034F2A" w:rsidP="00034F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921C05E" w14:textId="77777777" w:rsidR="00034F2A" w:rsidRDefault="00034F2A" w:rsidP="00034F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3EDD8714" w14:textId="77777777" w:rsidR="00034F2A" w:rsidRDefault="00034F2A" w:rsidP="00034F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5393D531" w14:textId="77777777" w:rsidR="00034F2A" w:rsidRDefault="00034F2A" w:rsidP="00034F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Hampshire, except ecclesiastical persons, the two fifteenths and two tenths granted to the King at the last Parliament.   (C.F.R. 1399-1405 p.286)</w:t>
      </w:r>
    </w:p>
    <w:p w14:paraId="6966AB37" w14:textId="77777777" w:rsidR="00034F2A" w:rsidRDefault="00034F2A" w:rsidP="00034F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2C344D5" w14:textId="77777777" w:rsidR="00034F2A" w:rsidRDefault="00034F2A" w:rsidP="00034F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8346FC7" w14:textId="77777777" w:rsidR="00034F2A" w:rsidRDefault="00034F2A" w:rsidP="00034F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2021</w:t>
      </w:r>
    </w:p>
    <w:p w14:paraId="2400EAC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A6498" w14:textId="77777777" w:rsidR="00034F2A" w:rsidRDefault="00034F2A" w:rsidP="009139A6">
      <w:r>
        <w:separator/>
      </w:r>
    </w:p>
  </w:endnote>
  <w:endnote w:type="continuationSeparator" w:id="0">
    <w:p w14:paraId="4D2A97DE" w14:textId="77777777" w:rsidR="00034F2A" w:rsidRDefault="00034F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358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A4C6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790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B295C" w14:textId="77777777" w:rsidR="00034F2A" w:rsidRDefault="00034F2A" w:rsidP="009139A6">
      <w:r>
        <w:separator/>
      </w:r>
    </w:p>
  </w:footnote>
  <w:footnote w:type="continuationSeparator" w:id="0">
    <w:p w14:paraId="3C386951" w14:textId="77777777" w:rsidR="00034F2A" w:rsidRDefault="00034F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B56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EC5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813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F2A"/>
    <w:rsid w:val="00034F2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C265D"/>
  <w15:chartTrackingRefBased/>
  <w15:docId w15:val="{77CAC183-0672-4C64-8E35-022941E46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2021-08-09T20:38:00Z</dcterms:created>
  <dcterms:modified xsi:type="dcterms:W3CDTF">2021-08-09T20:39:00Z</dcterms:modified>
</cp:coreProperties>
</file>