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893FA" w14:textId="2D6E029B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QUYNTE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B1957E" w14:textId="77777777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3AC0DB0A" w14:textId="77777777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834C78" w14:textId="77777777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7DFD70" w14:textId="0308075D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Oct.1411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</w:t>
      </w:r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Lostwithiel</w:t>
      </w:r>
      <w:proofErr w:type="spellEnd"/>
      <w:r>
        <w:rPr>
          <w:rFonts w:ascii="Times New Roman" w:hAnsi="Times New Roman" w:cs="Times New Roman"/>
          <w:sz w:val="24"/>
          <w:szCs w:val="24"/>
        </w:rPr>
        <w:t>, with a dispensation as he</w:t>
      </w:r>
    </w:p>
    <w:p w14:paraId="660F232B" w14:textId="75A0C111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was illegitimate.</w:t>
      </w:r>
    </w:p>
    <w:p w14:paraId="14709E69" w14:textId="77777777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(“Stafford Register” pp.435 and 426)</w:t>
      </w:r>
    </w:p>
    <w:p w14:paraId="3F79EB33" w14:textId="77777777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0E130" w14:textId="77777777" w:rsidR="00801838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0BCA3A" w14:textId="77777777" w:rsidR="00801838" w:rsidRPr="00856147" w:rsidRDefault="00801838" w:rsidP="008018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2021</w:t>
      </w:r>
    </w:p>
    <w:p w14:paraId="185DC786" w14:textId="7E59DA19" w:rsidR="00BA00AB" w:rsidRPr="0080183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018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4F668" w14:textId="77777777" w:rsidR="00801838" w:rsidRDefault="00801838" w:rsidP="009139A6">
      <w:r>
        <w:separator/>
      </w:r>
    </w:p>
  </w:endnote>
  <w:endnote w:type="continuationSeparator" w:id="0">
    <w:p w14:paraId="6E3CB5E6" w14:textId="77777777" w:rsidR="00801838" w:rsidRDefault="008018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4AA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AD5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BDB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C1A46" w14:textId="77777777" w:rsidR="00801838" w:rsidRDefault="00801838" w:rsidP="009139A6">
      <w:r>
        <w:separator/>
      </w:r>
    </w:p>
  </w:footnote>
  <w:footnote w:type="continuationSeparator" w:id="0">
    <w:p w14:paraId="229D6AE5" w14:textId="77777777" w:rsidR="00801838" w:rsidRDefault="008018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441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4FD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C2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38"/>
    <w:rsid w:val="000666E0"/>
    <w:rsid w:val="002510B7"/>
    <w:rsid w:val="005C130B"/>
    <w:rsid w:val="0080183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B401D"/>
  <w15:chartTrackingRefBased/>
  <w15:docId w15:val="{47305C30-A539-4FEF-8B44-ECF9336D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2021-04-19T19:27:00Z</dcterms:created>
  <dcterms:modified xsi:type="dcterms:W3CDTF">2021-04-19T19:29:00Z</dcterms:modified>
</cp:coreProperties>
</file>