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6342A" w14:textId="77777777" w:rsidR="002C72FC" w:rsidRDefault="002C72FC" w:rsidP="002C72FC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Nicholas QUYNTE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14:paraId="2F6C014E" w14:textId="77777777" w:rsidR="002C72FC" w:rsidRDefault="002C72FC" w:rsidP="002C72FC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5D7AE334" w14:textId="77777777" w:rsidR="002C72FC" w:rsidRDefault="002C72FC" w:rsidP="002C72FC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4E6B21E0" w14:textId="77777777" w:rsidR="002C72FC" w:rsidRDefault="002C72FC" w:rsidP="002C72FC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trespass and taking against John Frere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Beccles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</w:t>
      </w:r>
    </w:p>
    <w:p w14:paraId="7EFF5BFF" w14:textId="77777777" w:rsidR="002C72FC" w:rsidRDefault="002C72FC" w:rsidP="002C72FC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14:paraId="25794CBC" w14:textId="77777777" w:rsidR="002C72FC" w:rsidRDefault="002C72FC" w:rsidP="002C72FC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39818EF4" w14:textId="77777777" w:rsidR="002C72FC" w:rsidRDefault="002C72FC" w:rsidP="002C72FC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3A560B7F" w14:textId="77777777" w:rsidR="002C72FC" w:rsidRDefault="002C72FC" w:rsidP="002C72FC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7 May 2017</w:t>
      </w:r>
    </w:p>
    <w:p w14:paraId="0FDA794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B57A1" w14:textId="77777777" w:rsidR="002C72FC" w:rsidRDefault="002C72FC" w:rsidP="009139A6">
      <w:r>
        <w:separator/>
      </w:r>
    </w:p>
  </w:endnote>
  <w:endnote w:type="continuationSeparator" w:id="0">
    <w:p w14:paraId="39C9D0A2" w14:textId="77777777" w:rsidR="002C72FC" w:rsidRDefault="002C72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833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3D1E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C6F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B1BA4" w14:textId="77777777" w:rsidR="002C72FC" w:rsidRDefault="002C72FC" w:rsidP="009139A6">
      <w:r>
        <w:separator/>
      </w:r>
    </w:p>
  </w:footnote>
  <w:footnote w:type="continuationSeparator" w:id="0">
    <w:p w14:paraId="745AED02" w14:textId="77777777" w:rsidR="002C72FC" w:rsidRDefault="002C72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B38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B2D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585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2FC"/>
    <w:rsid w:val="000666E0"/>
    <w:rsid w:val="002510B7"/>
    <w:rsid w:val="002C72F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0159A"/>
  <w15:chartTrackingRefBased/>
  <w15:docId w15:val="{F9A877C3-FE20-4635-B299-1868CBBA9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nhideWhenUsed/>
    <w:rsid w:val="002C72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2021-11-05T16:45:00Z</dcterms:created>
  <dcterms:modified xsi:type="dcterms:W3CDTF">2021-11-05T16:46:00Z</dcterms:modified>
</cp:coreProperties>
</file>