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C44" w:rsidRDefault="00B12C44" w:rsidP="00B12C44">
      <w:pPr>
        <w:pStyle w:val="NoSpacing"/>
      </w:pPr>
      <w:r>
        <w:rPr>
          <w:u w:val="single"/>
        </w:rPr>
        <w:t>John QUYNTE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12C44" w:rsidRDefault="00B12C44" w:rsidP="00B12C44">
      <w:pPr>
        <w:pStyle w:val="NoSpacing"/>
      </w:pPr>
      <w:r>
        <w:t>of Sittingbourne, Kent.</w:t>
      </w:r>
    </w:p>
    <w:p w:rsidR="00B12C44" w:rsidRDefault="00B12C44" w:rsidP="00B12C44">
      <w:pPr>
        <w:pStyle w:val="NoSpacing"/>
      </w:pPr>
    </w:p>
    <w:p w:rsidR="00B12C44" w:rsidRDefault="00B12C44" w:rsidP="00B12C44">
      <w:pPr>
        <w:pStyle w:val="NoSpacing"/>
      </w:pPr>
    </w:p>
    <w:p w:rsidR="00B12C44" w:rsidRDefault="00B12C44" w:rsidP="00B12C4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B12C44" w:rsidRDefault="00B12C44" w:rsidP="00B12C44">
      <w:pPr>
        <w:pStyle w:val="NoSpacing"/>
      </w:pPr>
    </w:p>
    <w:p w:rsidR="00B12C44" w:rsidRDefault="00B12C44" w:rsidP="00B12C44">
      <w:pPr>
        <w:pStyle w:val="NoSpacing"/>
      </w:pPr>
    </w:p>
    <w:p w:rsidR="00B12C44" w:rsidRDefault="00B12C44" w:rsidP="00B12C44">
      <w:pPr>
        <w:pStyle w:val="NoSpacing"/>
      </w:pPr>
      <w:r>
        <w:t>20 October 2016</w:t>
      </w:r>
    </w:p>
    <w:p w:rsidR="006B2F86" w:rsidRPr="00B12C44" w:rsidRDefault="00B12C44" w:rsidP="00E71FC3">
      <w:pPr>
        <w:pStyle w:val="NoSpacing"/>
      </w:pPr>
      <w:bookmarkStart w:id="0" w:name="_GoBack"/>
      <w:bookmarkEnd w:id="0"/>
    </w:p>
    <w:sectPr w:rsidR="006B2F86" w:rsidRPr="00B12C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C44" w:rsidRDefault="00B12C44" w:rsidP="00E71FC3">
      <w:pPr>
        <w:spacing w:after="0" w:line="240" w:lineRule="auto"/>
      </w:pPr>
      <w:r>
        <w:separator/>
      </w:r>
    </w:p>
  </w:endnote>
  <w:endnote w:type="continuationSeparator" w:id="0">
    <w:p w:rsidR="00B12C44" w:rsidRDefault="00B12C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C44" w:rsidRDefault="00B12C44" w:rsidP="00E71FC3">
      <w:pPr>
        <w:spacing w:after="0" w:line="240" w:lineRule="auto"/>
      </w:pPr>
      <w:r>
        <w:separator/>
      </w:r>
    </w:p>
  </w:footnote>
  <w:footnote w:type="continuationSeparator" w:id="0">
    <w:p w:rsidR="00B12C44" w:rsidRDefault="00B12C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C44"/>
    <w:rsid w:val="001A7C09"/>
    <w:rsid w:val="00733BE7"/>
    <w:rsid w:val="00AB52E8"/>
    <w:rsid w:val="00B12C44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7CCE7"/>
  <w15:chartTrackingRefBased/>
  <w15:docId w15:val="{3F806E15-DB27-4876-A65C-7EE7B288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2016-10-20T18:42:00Z</dcterms:created>
  <dcterms:modified xsi:type="dcterms:W3CDTF">2016-10-20T18:43:00Z</dcterms:modified>
</cp:coreProperties>
</file>