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601F0" w14:textId="77777777" w:rsidR="00BB3A3B" w:rsidRDefault="00BB3A3B" w:rsidP="00BB3A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QUYNT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3654AF3" w14:textId="77777777" w:rsidR="00BB3A3B" w:rsidRDefault="00BB3A3B" w:rsidP="00BB3A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Worcestershire.</w:t>
      </w:r>
    </w:p>
    <w:p w14:paraId="1FF9225F" w14:textId="77777777" w:rsidR="00BB3A3B" w:rsidRDefault="00BB3A3B" w:rsidP="00BB3A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A8650A" w14:textId="77777777" w:rsidR="00BB3A3B" w:rsidRDefault="00BB3A3B" w:rsidP="00BB3A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38F1E5" w14:textId="77777777" w:rsidR="00BB3A3B" w:rsidRDefault="00BB3A3B" w:rsidP="00BB3A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Upton upon </w:t>
      </w:r>
    </w:p>
    <w:p w14:paraId="49A4C00C" w14:textId="77777777" w:rsidR="00BB3A3B" w:rsidRDefault="00BB3A3B" w:rsidP="00BB3A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Severn into lands of Margaret Berkeley(q.v.).</w:t>
      </w:r>
    </w:p>
    <w:p w14:paraId="50686EBD" w14:textId="77777777" w:rsidR="00BB3A3B" w:rsidRDefault="00BB3A3B" w:rsidP="00BB3A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5232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19-46)</w:t>
      </w:r>
    </w:p>
    <w:p w14:paraId="516D3575" w14:textId="77777777" w:rsidR="00BB3A3B" w:rsidRDefault="00BB3A3B" w:rsidP="00BB3A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A89973" w14:textId="77777777" w:rsidR="00BB3A3B" w:rsidRDefault="00BB3A3B" w:rsidP="00BB3A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3C9B7" w14:textId="77777777" w:rsidR="00BB3A3B" w:rsidRPr="00C947B7" w:rsidRDefault="00BB3A3B" w:rsidP="00BB3A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2022</w:t>
      </w:r>
    </w:p>
    <w:p w14:paraId="53B2D8F0" w14:textId="622E2B66" w:rsidR="00BA00AB" w:rsidRPr="00BB3A3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B3A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07233" w14:textId="77777777" w:rsidR="00BB3A3B" w:rsidRDefault="00BB3A3B" w:rsidP="009139A6">
      <w:r>
        <w:separator/>
      </w:r>
    </w:p>
  </w:endnote>
  <w:endnote w:type="continuationSeparator" w:id="0">
    <w:p w14:paraId="22B98811" w14:textId="77777777" w:rsidR="00BB3A3B" w:rsidRDefault="00BB3A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60B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582C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6C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95AA3" w14:textId="77777777" w:rsidR="00BB3A3B" w:rsidRDefault="00BB3A3B" w:rsidP="009139A6">
      <w:r>
        <w:separator/>
      </w:r>
    </w:p>
  </w:footnote>
  <w:footnote w:type="continuationSeparator" w:id="0">
    <w:p w14:paraId="6E9542AC" w14:textId="77777777" w:rsidR="00BB3A3B" w:rsidRDefault="00BB3A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91D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A72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4B1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A3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3A3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E9E51"/>
  <w15:chartTrackingRefBased/>
  <w15:docId w15:val="{DB8771AD-7AC0-4712-B559-E8D85C5D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B3A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2022-03-04T16:10:00Z</dcterms:created>
  <dcterms:modified xsi:type="dcterms:W3CDTF">2022-03-04T16:11:00Z</dcterms:modified>
</cp:coreProperties>
</file>