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QUYNT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Dicleston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C0789">
          <w:rPr>
            <w:rStyle w:val="Hyperlink"/>
            <w:rFonts w:ascii="Times New Roman" w:hAnsi="Times New Roman" w:cs="Times New Roman"/>
            <w:sz w:val="24"/>
            <w:szCs w:val="24"/>
          </w:rPr>
          <w:t>www.inquisionspostmortem.ac.uk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21-34)</w:t>
      </w:r>
    </w:p>
    <w:p w:rsidR="00964230" w:rsidRDefault="00964230" w:rsidP="00964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964230" w:rsidRDefault="00964230" w:rsidP="00964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Dickleston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64230" w:rsidRDefault="00964230" w:rsidP="009642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D3771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21-36)</w:t>
      </w: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0BF" w:rsidRDefault="00F700BF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964230" w:rsidRPr="00914336" w:rsidRDefault="00964230" w:rsidP="00F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2016</w:t>
      </w:r>
      <w:bookmarkStart w:id="0" w:name="_GoBack"/>
      <w:bookmarkEnd w:id="0"/>
    </w:p>
    <w:p w:rsidR="00DD5B8A" w:rsidRPr="00F700B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F700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0BF" w:rsidRDefault="00F700BF" w:rsidP="00564E3C">
      <w:pPr>
        <w:spacing w:after="0" w:line="240" w:lineRule="auto"/>
      </w:pPr>
      <w:r>
        <w:separator/>
      </w:r>
    </w:p>
  </w:endnote>
  <w:endnote w:type="continuationSeparator" w:id="0">
    <w:p w:rsidR="00F700BF" w:rsidRDefault="00F700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4230">
      <w:rPr>
        <w:rFonts w:ascii="Times New Roman" w:hAnsi="Times New Roman" w:cs="Times New Roman"/>
        <w:noProof/>
        <w:sz w:val="24"/>
        <w:szCs w:val="24"/>
      </w:rPr>
      <w:t>11 March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0BF" w:rsidRDefault="00F700BF" w:rsidP="00564E3C">
      <w:pPr>
        <w:spacing w:after="0" w:line="240" w:lineRule="auto"/>
      </w:pPr>
      <w:r>
        <w:separator/>
      </w:r>
    </w:p>
  </w:footnote>
  <w:footnote w:type="continuationSeparator" w:id="0">
    <w:p w:rsidR="00F700BF" w:rsidRDefault="00F700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BF"/>
    <w:rsid w:val="00372DC6"/>
    <w:rsid w:val="00564E3C"/>
    <w:rsid w:val="0064591D"/>
    <w:rsid w:val="00964230"/>
    <w:rsid w:val="00DD5B8A"/>
    <w:rsid w:val="00EB41B8"/>
    <w:rsid w:val="00F14DE1"/>
    <w:rsid w:val="00F7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4DA77"/>
  <w15:chartTrackingRefBased/>
  <w15:docId w15:val="{A1D73149-F181-4720-9D8C-6118CC7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700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2015-10-10T21:20:00Z</dcterms:created>
  <dcterms:modified xsi:type="dcterms:W3CDTF">2016-03-11T08:35:00Z</dcterms:modified>
</cp:coreProperties>
</file>