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282F6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QUYNT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D56CB37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EF17F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35A00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Upton upon Severn,</w:t>
      </w:r>
    </w:p>
    <w:p w14:paraId="77E062B3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Margaret Berkeley(q.v.).</w:t>
      </w:r>
    </w:p>
    <w:p w14:paraId="76376FC6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19-46)</w:t>
      </w:r>
    </w:p>
    <w:p w14:paraId="47C7FDC8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5FCF6D" w14:textId="77777777" w:rsidR="000D176B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56669" w14:textId="77777777" w:rsidR="000D176B" w:rsidRPr="00022D55" w:rsidRDefault="000D176B" w:rsidP="000D17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33FDBB29" w14:textId="10568D82" w:rsidR="00BA00AB" w:rsidRPr="000D176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D17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676D" w14:textId="77777777" w:rsidR="000D176B" w:rsidRDefault="000D176B" w:rsidP="009139A6">
      <w:r>
        <w:separator/>
      </w:r>
    </w:p>
  </w:endnote>
  <w:endnote w:type="continuationSeparator" w:id="0">
    <w:p w14:paraId="7B925FF1" w14:textId="77777777" w:rsidR="000D176B" w:rsidRDefault="000D17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5A0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C53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8F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F587" w14:textId="77777777" w:rsidR="000D176B" w:rsidRDefault="000D176B" w:rsidP="009139A6">
      <w:r>
        <w:separator/>
      </w:r>
    </w:p>
  </w:footnote>
  <w:footnote w:type="continuationSeparator" w:id="0">
    <w:p w14:paraId="03BB061E" w14:textId="77777777" w:rsidR="000D176B" w:rsidRDefault="000D17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0CF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6A7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A5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6B"/>
    <w:rsid w:val="000666E0"/>
    <w:rsid w:val="000D176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E50C0"/>
  <w15:chartTrackingRefBased/>
  <w15:docId w15:val="{0EA2603C-FA3E-4F2B-864E-2E52E7A3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2021-09-07T11:29:00Z</dcterms:created>
  <dcterms:modified xsi:type="dcterms:W3CDTF">2021-09-07T11:30:00Z</dcterms:modified>
</cp:coreProperties>
</file>