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B03" w:rsidRDefault="00C25B03" w:rsidP="00C25B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QUYNT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C25B03" w:rsidRDefault="00C25B03" w:rsidP="00C25B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Middleton, Kent. Butcher.</w:t>
      </w:r>
    </w:p>
    <w:p w:rsidR="00C25B03" w:rsidRDefault="00C25B03" w:rsidP="00C25B03">
      <w:pPr>
        <w:rPr>
          <w:rFonts w:ascii="Times New Roman" w:hAnsi="Times New Roman" w:cs="Times New Roman"/>
        </w:rPr>
      </w:pPr>
    </w:p>
    <w:p w:rsidR="00C25B03" w:rsidRDefault="00C25B03" w:rsidP="00C25B03">
      <w:pPr>
        <w:rPr>
          <w:rFonts w:ascii="Times New Roman" w:hAnsi="Times New Roman" w:cs="Times New Roman"/>
        </w:rPr>
      </w:pPr>
    </w:p>
    <w:p w:rsidR="00C25B03" w:rsidRDefault="00C25B03" w:rsidP="00C25B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Roger Baker(q.v.) brought a plaint of debt against him and John </w:t>
      </w:r>
    </w:p>
    <w:p w:rsidR="00C25B03" w:rsidRDefault="00C25B03" w:rsidP="00C25B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Noke</w:t>
      </w:r>
      <w:proofErr w:type="spellEnd"/>
      <w:r>
        <w:rPr>
          <w:rFonts w:ascii="Times New Roman" w:hAnsi="Times New Roman" w:cs="Times New Roman"/>
        </w:rPr>
        <w:t>, junior(q.v.) of Sittingbourne.</w:t>
      </w:r>
    </w:p>
    <w:p w:rsidR="00C25B03" w:rsidRDefault="00C25B03" w:rsidP="00C25B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http://aalt.law.uh.edu/Indices/CP40Indices/CP40no758/CP40no758Pl.htm )</w:t>
      </w:r>
      <w:proofErr w:type="gramEnd"/>
    </w:p>
    <w:p w:rsidR="00C25B03" w:rsidRDefault="00C25B03" w:rsidP="00C25B03">
      <w:pPr>
        <w:rPr>
          <w:rFonts w:ascii="Times New Roman" w:hAnsi="Times New Roman" w:cs="Times New Roman"/>
        </w:rPr>
      </w:pPr>
    </w:p>
    <w:p w:rsidR="00C25B03" w:rsidRDefault="00C25B03" w:rsidP="00C25B03">
      <w:pPr>
        <w:rPr>
          <w:rFonts w:ascii="Times New Roman" w:hAnsi="Times New Roman" w:cs="Times New Roman"/>
        </w:rPr>
      </w:pPr>
    </w:p>
    <w:p w:rsidR="00C25B03" w:rsidRDefault="00C25B03" w:rsidP="00C25B0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January 2017</w:t>
      </w:r>
    </w:p>
    <w:p w:rsidR="006B2F86" w:rsidRPr="00E71FC3" w:rsidRDefault="00C25B0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B03" w:rsidRDefault="00C25B03" w:rsidP="00E71FC3">
      <w:r>
        <w:separator/>
      </w:r>
    </w:p>
  </w:endnote>
  <w:endnote w:type="continuationSeparator" w:id="0">
    <w:p w:rsidR="00C25B03" w:rsidRDefault="00C25B0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B03" w:rsidRDefault="00C25B03" w:rsidP="00E71FC3">
      <w:r>
        <w:separator/>
      </w:r>
    </w:p>
  </w:footnote>
  <w:footnote w:type="continuationSeparator" w:id="0">
    <w:p w:rsidR="00C25B03" w:rsidRDefault="00C25B0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B03"/>
    <w:rsid w:val="001A7C09"/>
    <w:rsid w:val="00577BD5"/>
    <w:rsid w:val="00656CBA"/>
    <w:rsid w:val="006A1F77"/>
    <w:rsid w:val="00733BE7"/>
    <w:rsid w:val="00AB52E8"/>
    <w:rsid w:val="00B16D3F"/>
    <w:rsid w:val="00BB41AC"/>
    <w:rsid w:val="00C25B0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D8D924-B03A-47EE-A855-00107789F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25B0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2017-01-21T17:39:00Z</dcterms:created>
  <dcterms:modified xsi:type="dcterms:W3CDTF">2017-01-21T17:41:00Z</dcterms:modified>
</cp:coreProperties>
</file>