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F18D3" w14:textId="77777777" w:rsidR="00867590" w:rsidRDefault="00867590" w:rsidP="008675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Mariana QUYNT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4E80FAC" w14:textId="77777777" w:rsidR="00867590" w:rsidRDefault="00867590" w:rsidP="008675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from Germany.</w:t>
      </w:r>
    </w:p>
    <w:p w14:paraId="65AE1C17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637879B1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1FE16540" w14:textId="77777777" w:rsidR="00867590" w:rsidRDefault="00867590" w:rsidP="008675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cobbler(q.v.)</w:t>
      </w:r>
    </w:p>
    <w:p w14:paraId="24F61BF2" w14:textId="77777777" w:rsidR="00867590" w:rsidRPr="006370AE" w:rsidRDefault="00867590" w:rsidP="00867590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109AE8A3" w14:textId="77777777" w:rsidR="00867590" w:rsidRDefault="00867590" w:rsidP="00867590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47)</w:t>
      </w:r>
    </w:p>
    <w:p w14:paraId="21DB60E6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78212D6B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2BD86838" w14:textId="77777777" w:rsidR="00867590" w:rsidRDefault="00867590" w:rsidP="008675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They were living in Tower Ward, London.   (ibid.)</w:t>
      </w:r>
    </w:p>
    <w:p w14:paraId="2822FA0C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60DF5FB2" w14:textId="77777777" w:rsidR="00867590" w:rsidRDefault="00867590" w:rsidP="00867590">
      <w:pPr>
        <w:pStyle w:val="NoSpacing"/>
        <w:rPr>
          <w:rFonts w:cs="Times New Roman"/>
          <w:szCs w:val="24"/>
        </w:rPr>
      </w:pPr>
    </w:p>
    <w:p w14:paraId="7467187C" w14:textId="77777777" w:rsidR="00867590" w:rsidRDefault="00867590" w:rsidP="008675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2023</w:t>
      </w:r>
    </w:p>
    <w:p w14:paraId="7BCE3F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AD08" w14:textId="77777777" w:rsidR="00867590" w:rsidRDefault="00867590" w:rsidP="009139A6">
      <w:r>
        <w:separator/>
      </w:r>
    </w:p>
  </w:endnote>
  <w:endnote w:type="continuationSeparator" w:id="0">
    <w:p w14:paraId="4C460264" w14:textId="77777777" w:rsidR="00867590" w:rsidRDefault="008675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418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3C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6C1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5EC8A" w14:textId="77777777" w:rsidR="00867590" w:rsidRDefault="00867590" w:rsidP="009139A6">
      <w:r>
        <w:separator/>
      </w:r>
    </w:p>
  </w:footnote>
  <w:footnote w:type="continuationSeparator" w:id="0">
    <w:p w14:paraId="2FE69408" w14:textId="77777777" w:rsidR="00867590" w:rsidRDefault="008675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9D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94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5B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90"/>
    <w:rsid w:val="000666E0"/>
    <w:rsid w:val="002510B7"/>
    <w:rsid w:val="005C130B"/>
    <w:rsid w:val="00826F5C"/>
    <w:rsid w:val="0086759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AD8E"/>
  <w15:chartTrackingRefBased/>
  <w15:docId w15:val="{DFBAB711-F900-47E4-ADC2-DE2B526B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2023-04-11T19:54:00Z</dcterms:created>
  <dcterms:modified xsi:type="dcterms:W3CDTF">2023-04-11T19:55:00Z</dcterms:modified>
</cp:coreProperties>
</file>