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B790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QUYNT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6E8DA9D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Beccles, Suffolk. Butcher.</w:t>
      </w:r>
    </w:p>
    <w:p w14:paraId="5E17A7ED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</w:p>
    <w:p w14:paraId="4C9228B5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</w:p>
    <w:p w14:paraId="1E307A07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44C622F4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(https://waalt.uh.edu/index.php/CP40/861)</w:t>
      </w:r>
    </w:p>
    <w:p w14:paraId="0037BE44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</w:p>
    <w:p w14:paraId="758ADF16" w14:textId="77777777" w:rsidR="003608BB" w:rsidRDefault="003608BB" w:rsidP="003608BB">
      <w:pPr>
        <w:rPr>
          <w:rFonts w:ascii="Times New Roman" w:hAnsi="Times New Roman" w:cs="Times New Roman"/>
          <w:sz w:val="24"/>
          <w:szCs w:val="24"/>
        </w:rPr>
      </w:pPr>
    </w:p>
    <w:p w14:paraId="6B9D4B86" w14:textId="77777777" w:rsidR="003608BB" w:rsidRPr="00F21D92" w:rsidRDefault="003608BB" w:rsidP="0036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2022</w:t>
      </w:r>
    </w:p>
    <w:p w14:paraId="3033D4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94E02" w14:textId="77777777" w:rsidR="003608BB" w:rsidRDefault="003608BB" w:rsidP="009139A6">
      <w:r>
        <w:separator/>
      </w:r>
    </w:p>
  </w:endnote>
  <w:endnote w:type="continuationSeparator" w:id="0">
    <w:p w14:paraId="2280A4D5" w14:textId="77777777" w:rsidR="003608BB" w:rsidRDefault="003608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97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1297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12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CC5D1" w14:textId="77777777" w:rsidR="003608BB" w:rsidRDefault="003608BB" w:rsidP="009139A6">
      <w:r>
        <w:separator/>
      </w:r>
    </w:p>
  </w:footnote>
  <w:footnote w:type="continuationSeparator" w:id="0">
    <w:p w14:paraId="09810292" w14:textId="77777777" w:rsidR="003608BB" w:rsidRDefault="003608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C4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E5E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50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BB"/>
    <w:rsid w:val="000666E0"/>
    <w:rsid w:val="002510B7"/>
    <w:rsid w:val="003608B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3E5C0"/>
  <w15:chartTrackingRefBased/>
  <w15:docId w15:val="{6D91D859-EA15-4A77-A52E-E69F7157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8BB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2022-01-12T19:54:00Z</dcterms:created>
  <dcterms:modified xsi:type="dcterms:W3CDTF">2022-01-12T19:55:00Z</dcterms:modified>
</cp:coreProperties>
</file>