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1944" w14:textId="77777777" w:rsidR="0037168F" w:rsidRDefault="0037168F" w:rsidP="003716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QUYNT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B1E4E85" w14:textId="77777777" w:rsidR="0037168F" w:rsidRDefault="0037168F" w:rsidP="003716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from Germany. Cobbler.</w:t>
      </w:r>
    </w:p>
    <w:p w14:paraId="54B7383B" w14:textId="77777777" w:rsidR="0037168F" w:rsidRDefault="0037168F" w:rsidP="0037168F">
      <w:pPr>
        <w:pStyle w:val="NoSpacing"/>
        <w:rPr>
          <w:rFonts w:cs="Times New Roman"/>
          <w:szCs w:val="24"/>
        </w:rPr>
      </w:pPr>
    </w:p>
    <w:p w14:paraId="13F50947" w14:textId="77777777" w:rsidR="0037168F" w:rsidRDefault="0037168F" w:rsidP="0037168F">
      <w:pPr>
        <w:pStyle w:val="NoSpacing"/>
        <w:rPr>
          <w:rFonts w:cs="Times New Roman"/>
          <w:szCs w:val="24"/>
        </w:rPr>
      </w:pPr>
    </w:p>
    <w:p w14:paraId="3A71941A" w14:textId="77777777" w:rsidR="0037168F" w:rsidRDefault="0037168F" w:rsidP="003716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Mariana(q.v.)</w:t>
      </w:r>
    </w:p>
    <w:p w14:paraId="324B82D6" w14:textId="77777777" w:rsidR="0037168F" w:rsidRPr="006370AE" w:rsidRDefault="0037168F" w:rsidP="0037168F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proofErr w:type="gramEnd"/>
      <w:r w:rsidRPr="006370AE">
        <w:rPr>
          <w:rFonts w:cs="Times New Roman"/>
          <w:szCs w:val="24"/>
        </w:rPr>
        <w:t>,</w:t>
      </w:r>
    </w:p>
    <w:p w14:paraId="15E719F8" w14:textId="77777777" w:rsidR="0037168F" w:rsidRDefault="0037168F" w:rsidP="0037168F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cs="Times New Roman"/>
          <w:szCs w:val="24"/>
        </w:rPr>
        <w:t>47)</w:t>
      </w:r>
    </w:p>
    <w:p w14:paraId="5DDC0AD8" w14:textId="77777777" w:rsidR="0037168F" w:rsidRDefault="0037168F" w:rsidP="0037168F">
      <w:pPr>
        <w:pStyle w:val="NoSpacing"/>
        <w:rPr>
          <w:rFonts w:cs="Times New Roman"/>
          <w:szCs w:val="24"/>
        </w:rPr>
      </w:pPr>
    </w:p>
    <w:p w14:paraId="5D98F2CF" w14:textId="77777777" w:rsidR="0037168F" w:rsidRDefault="0037168F" w:rsidP="0037168F">
      <w:pPr>
        <w:pStyle w:val="NoSpacing"/>
        <w:rPr>
          <w:rFonts w:cs="Times New Roman"/>
          <w:szCs w:val="24"/>
        </w:rPr>
      </w:pPr>
    </w:p>
    <w:p w14:paraId="4FA7D015" w14:textId="77777777" w:rsidR="0037168F" w:rsidRDefault="0037168F" w:rsidP="003716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They were living in Tower Ward, London.   (ibid.)</w:t>
      </w:r>
    </w:p>
    <w:p w14:paraId="73E68A25" w14:textId="77777777" w:rsidR="0037168F" w:rsidRDefault="0037168F" w:rsidP="0037168F">
      <w:pPr>
        <w:pStyle w:val="NoSpacing"/>
        <w:rPr>
          <w:rFonts w:cs="Times New Roman"/>
          <w:szCs w:val="24"/>
        </w:rPr>
      </w:pPr>
    </w:p>
    <w:p w14:paraId="6E4EA972" w14:textId="77777777" w:rsidR="0037168F" w:rsidRDefault="0037168F" w:rsidP="0037168F">
      <w:pPr>
        <w:pStyle w:val="NoSpacing"/>
        <w:rPr>
          <w:rFonts w:cs="Times New Roman"/>
          <w:szCs w:val="24"/>
        </w:rPr>
      </w:pPr>
    </w:p>
    <w:p w14:paraId="5AC76BEE" w14:textId="77777777" w:rsidR="0037168F" w:rsidRDefault="0037168F" w:rsidP="003716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2023</w:t>
      </w:r>
    </w:p>
    <w:p w14:paraId="464836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3C857" w14:textId="77777777" w:rsidR="0037168F" w:rsidRDefault="0037168F" w:rsidP="009139A6">
      <w:r>
        <w:separator/>
      </w:r>
    </w:p>
  </w:endnote>
  <w:endnote w:type="continuationSeparator" w:id="0">
    <w:p w14:paraId="553879CD" w14:textId="77777777" w:rsidR="0037168F" w:rsidRDefault="003716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E47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3F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7F3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CFCCA" w14:textId="77777777" w:rsidR="0037168F" w:rsidRDefault="0037168F" w:rsidP="009139A6">
      <w:r>
        <w:separator/>
      </w:r>
    </w:p>
  </w:footnote>
  <w:footnote w:type="continuationSeparator" w:id="0">
    <w:p w14:paraId="49C2F4B6" w14:textId="77777777" w:rsidR="0037168F" w:rsidRDefault="003716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C8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B79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154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8F"/>
    <w:rsid w:val="000666E0"/>
    <w:rsid w:val="002510B7"/>
    <w:rsid w:val="0037168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ACC71"/>
  <w15:chartTrackingRefBased/>
  <w15:docId w15:val="{E8A3BF57-E87A-419F-9597-9CD00BF1B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2023-04-11T15:26:00Z</dcterms:created>
  <dcterms:modified xsi:type="dcterms:W3CDTF">2023-04-11T15:27:00Z</dcterms:modified>
</cp:coreProperties>
</file>